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9B2F6" w14:textId="05A1C1D9" w:rsidR="00640810" w:rsidRDefault="00640810" w:rsidP="00640810"/>
    <w:p w14:paraId="4A085837" w14:textId="77777777" w:rsidR="00640810" w:rsidRDefault="00640810" w:rsidP="00640810">
      <w:r>
        <w:t xml:space="preserve">Dear Parents and Carers, </w:t>
      </w:r>
    </w:p>
    <w:p w14:paraId="3D2D1A63" w14:textId="77777777" w:rsidR="00640810" w:rsidRPr="00B06AB1" w:rsidRDefault="00640810" w:rsidP="00640810">
      <w:pPr>
        <w:spacing w:after="0" w:line="240" w:lineRule="auto"/>
        <w:rPr>
          <w:b/>
          <w:bCs/>
        </w:rPr>
      </w:pPr>
    </w:p>
    <w:p w14:paraId="0AC0AC3B" w14:textId="4F2A3467" w:rsidR="00640810" w:rsidRDefault="00E50D51" w:rsidP="00640810">
      <w:pPr>
        <w:rPr>
          <w:b/>
          <w:bCs/>
        </w:rPr>
      </w:pPr>
      <w:r>
        <w:rPr>
          <w:b/>
          <w:bCs/>
        </w:rPr>
        <w:t>The book fair is back at Whitmore Park and will be open Monday 12</w:t>
      </w:r>
      <w:r w:rsidRPr="00E50D51">
        <w:rPr>
          <w:b/>
          <w:bCs/>
          <w:vertAlign w:val="superscript"/>
        </w:rPr>
        <w:t>th</w:t>
      </w:r>
      <w:r>
        <w:rPr>
          <w:b/>
          <w:bCs/>
        </w:rPr>
        <w:t xml:space="preserve"> October – Thursday 15</w:t>
      </w:r>
      <w:r w:rsidRPr="00E50D51">
        <w:rPr>
          <w:b/>
          <w:bCs/>
          <w:vertAlign w:val="superscript"/>
        </w:rPr>
        <w:t>th</w:t>
      </w:r>
      <w:r>
        <w:rPr>
          <w:b/>
          <w:bCs/>
        </w:rPr>
        <w:t xml:space="preserve"> October after school. </w:t>
      </w:r>
    </w:p>
    <w:p w14:paraId="0398B002" w14:textId="05F17C7F" w:rsidR="00E50D51" w:rsidRDefault="00E50D51" w:rsidP="00640810">
      <w:pPr>
        <w:rPr>
          <w:b/>
          <w:bCs/>
        </w:rPr>
      </w:pPr>
      <w:r w:rsidRPr="00E50D51">
        <w:rPr>
          <w:b/>
          <w:bCs/>
          <w:noProof/>
        </w:rPr>
        <w:drawing>
          <wp:anchor distT="0" distB="0" distL="114300" distR="114300" simplePos="0" relativeHeight="251660288" behindDoc="0" locked="0" layoutInCell="1" allowOverlap="1" wp14:anchorId="1C41C9F1" wp14:editId="212920D2">
            <wp:simplePos x="0" y="0"/>
            <wp:positionH relativeFrom="column">
              <wp:posOffset>1194734</wp:posOffset>
            </wp:positionH>
            <wp:positionV relativeFrom="paragraph">
              <wp:posOffset>-4445</wp:posOffset>
            </wp:positionV>
            <wp:extent cx="3765177" cy="2091201"/>
            <wp:effectExtent l="0" t="0" r="0" b="4445"/>
            <wp:wrapSquare wrapText="bothSides"/>
            <wp:docPr id="97225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25553"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65177" cy="2091201"/>
                    </a:xfrm>
                    <a:prstGeom prst="rect">
                      <a:avLst/>
                    </a:prstGeom>
                  </pic:spPr>
                </pic:pic>
              </a:graphicData>
            </a:graphic>
            <wp14:sizeRelH relativeFrom="page">
              <wp14:pctWidth>0</wp14:pctWidth>
            </wp14:sizeRelH>
            <wp14:sizeRelV relativeFrom="page">
              <wp14:pctHeight>0</wp14:pctHeight>
            </wp14:sizeRelV>
          </wp:anchor>
        </w:drawing>
      </w:r>
    </w:p>
    <w:p w14:paraId="44BF8C48" w14:textId="77777777" w:rsidR="00E50D51" w:rsidRPr="00B06AB1" w:rsidRDefault="00E50D51" w:rsidP="00640810">
      <w:pPr>
        <w:rPr>
          <w:b/>
          <w:bCs/>
        </w:rPr>
      </w:pPr>
    </w:p>
    <w:p w14:paraId="4B973D23" w14:textId="77777777" w:rsidR="00E50D51" w:rsidRDefault="00E50D51" w:rsidP="00640810"/>
    <w:p w14:paraId="249F7B2D" w14:textId="77777777" w:rsidR="00E50D51" w:rsidRDefault="00E50D51" w:rsidP="00640810"/>
    <w:p w14:paraId="18708BAC" w14:textId="77777777" w:rsidR="00E50D51" w:rsidRDefault="00E50D51" w:rsidP="00640810"/>
    <w:p w14:paraId="2ACFFF06" w14:textId="77777777" w:rsidR="00E50D51" w:rsidRDefault="00E50D51" w:rsidP="00640810"/>
    <w:p w14:paraId="6341B4F9" w14:textId="77777777" w:rsidR="00E50D51" w:rsidRDefault="00E50D51" w:rsidP="00640810"/>
    <w:p w14:paraId="30714CF3" w14:textId="77777777" w:rsidR="00E50D51" w:rsidRDefault="00E50D51" w:rsidP="00640810"/>
    <w:p w14:paraId="1C9C099C" w14:textId="6AC8B269" w:rsidR="00640810" w:rsidRDefault="00640810" w:rsidP="00640810">
      <w:r>
        <w:t>The times and dates that the book fair will be open are as follows:</w:t>
      </w:r>
    </w:p>
    <w:p w14:paraId="292965AA" w14:textId="77777777" w:rsidR="00640810" w:rsidRDefault="00640810" w:rsidP="00640810"/>
    <w:tbl>
      <w:tblPr>
        <w:tblStyle w:val="TableGrid"/>
        <w:tblW w:w="0" w:type="auto"/>
        <w:tblLook w:val="04A0" w:firstRow="1" w:lastRow="0" w:firstColumn="1" w:lastColumn="0" w:noHBand="0" w:noVBand="1"/>
      </w:tblPr>
      <w:tblGrid>
        <w:gridCol w:w="3397"/>
        <w:gridCol w:w="2953"/>
        <w:gridCol w:w="3278"/>
      </w:tblGrid>
      <w:tr w:rsidR="00640810" w14:paraId="78A0DF57" w14:textId="77777777" w:rsidTr="006A731D">
        <w:tc>
          <w:tcPr>
            <w:tcW w:w="3397" w:type="dxa"/>
          </w:tcPr>
          <w:p w14:paraId="342DE2E1" w14:textId="77777777" w:rsidR="00640810" w:rsidRDefault="00640810" w:rsidP="006A731D">
            <w:r>
              <w:t>Date</w:t>
            </w:r>
          </w:p>
        </w:tc>
        <w:tc>
          <w:tcPr>
            <w:tcW w:w="2953" w:type="dxa"/>
          </w:tcPr>
          <w:p w14:paraId="5F65AD73" w14:textId="77777777" w:rsidR="00640810" w:rsidRDefault="00640810" w:rsidP="006A731D">
            <w:r>
              <w:t>Time</w:t>
            </w:r>
          </w:p>
        </w:tc>
        <w:tc>
          <w:tcPr>
            <w:tcW w:w="3278" w:type="dxa"/>
          </w:tcPr>
          <w:p w14:paraId="5ABBFB34" w14:textId="77777777" w:rsidR="00640810" w:rsidRDefault="00640810" w:rsidP="006A731D">
            <w:r>
              <w:t>Place</w:t>
            </w:r>
          </w:p>
        </w:tc>
      </w:tr>
      <w:tr w:rsidR="00640810" w14:paraId="1F5A3774" w14:textId="77777777" w:rsidTr="006A731D">
        <w:trPr>
          <w:trHeight w:val="569"/>
        </w:trPr>
        <w:tc>
          <w:tcPr>
            <w:tcW w:w="3397" w:type="dxa"/>
          </w:tcPr>
          <w:p w14:paraId="4EA50A8F" w14:textId="2D259B01" w:rsidR="00640810" w:rsidRDefault="00640810" w:rsidP="006A731D">
            <w:r>
              <w:t xml:space="preserve">Monday </w:t>
            </w:r>
            <w:r w:rsidR="00E50D51">
              <w:t>12</w:t>
            </w:r>
            <w:r w:rsidR="00E50D51" w:rsidRPr="00E50D51">
              <w:rPr>
                <w:vertAlign w:val="superscript"/>
              </w:rPr>
              <w:t>th</w:t>
            </w:r>
            <w:r w:rsidR="00E50D51">
              <w:t xml:space="preserve"> October 2026</w:t>
            </w:r>
          </w:p>
        </w:tc>
        <w:tc>
          <w:tcPr>
            <w:tcW w:w="2953" w:type="dxa"/>
          </w:tcPr>
          <w:p w14:paraId="2C92F6D4" w14:textId="77777777" w:rsidR="00640810" w:rsidRDefault="00640810" w:rsidP="006A731D">
            <w:r>
              <w:t xml:space="preserve">3.30pm – 4.00pm </w:t>
            </w:r>
          </w:p>
        </w:tc>
        <w:tc>
          <w:tcPr>
            <w:tcW w:w="3278" w:type="dxa"/>
          </w:tcPr>
          <w:p w14:paraId="1D13E58E" w14:textId="77777777" w:rsidR="00640810" w:rsidRDefault="00640810" w:rsidP="006A731D">
            <w:r>
              <w:t xml:space="preserve">The library   </w:t>
            </w:r>
          </w:p>
        </w:tc>
      </w:tr>
      <w:tr w:rsidR="00640810" w14:paraId="7A2C97D8" w14:textId="77777777" w:rsidTr="006A731D">
        <w:tc>
          <w:tcPr>
            <w:tcW w:w="3397" w:type="dxa"/>
          </w:tcPr>
          <w:p w14:paraId="630E1FD3" w14:textId="5E4BCFCA" w:rsidR="00640810" w:rsidRDefault="00640810" w:rsidP="006A731D">
            <w:r>
              <w:t xml:space="preserve">Tuesday </w:t>
            </w:r>
            <w:r w:rsidR="00E50D51">
              <w:t>13</w:t>
            </w:r>
            <w:r w:rsidR="00E50D51" w:rsidRPr="00E50D51">
              <w:rPr>
                <w:vertAlign w:val="superscript"/>
              </w:rPr>
              <w:t>th</w:t>
            </w:r>
            <w:r w:rsidR="00E50D51">
              <w:t xml:space="preserve"> October 2026</w:t>
            </w:r>
          </w:p>
        </w:tc>
        <w:tc>
          <w:tcPr>
            <w:tcW w:w="2953" w:type="dxa"/>
          </w:tcPr>
          <w:p w14:paraId="2FE7D4D2" w14:textId="77777777" w:rsidR="00640810" w:rsidRDefault="00640810" w:rsidP="006A731D">
            <w:r>
              <w:t>3.30pm – 6.00pm (Year 1-6 parents’ Evening)</w:t>
            </w:r>
          </w:p>
        </w:tc>
        <w:tc>
          <w:tcPr>
            <w:tcW w:w="3278" w:type="dxa"/>
          </w:tcPr>
          <w:p w14:paraId="6BDC36BB" w14:textId="6D195805" w:rsidR="00640810" w:rsidRDefault="002B7849" w:rsidP="006A731D">
            <w:r>
              <w:t xml:space="preserve">The library </w:t>
            </w:r>
            <w:r w:rsidR="00640810">
              <w:t xml:space="preserve"> </w:t>
            </w:r>
          </w:p>
        </w:tc>
      </w:tr>
      <w:tr w:rsidR="00640810" w14:paraId="653925D9" w14:textId="77777777" w:rsidTr="006A731D">
        <w:tc>
          <w:tcPr>
            <w:tcW w:w="3397" w:type="dxa"/>
          </w:tcPr>
          <w:p w14:paraId="1BCA39AC" w14:textId="1A0E26D9" w:rsidR="00640810" w:rsidRDefault="00640810" w:rsidP="006A731D">
            <w:r>
              <w:t xml:space="preserve">Wednesday </w:t>
            </w:r>
            <w:r w:rsidR="00E50D51">
              <w:t>14</w:t>
            </w:r>
            <w:r w:rsidR="00E50D51" w:rsidRPr="00E50D51">
              <w:rPr>
                <w:vertAlign w:val="superscript"/>
              </w:rPr>
              <w:t>th</w:t>
            </w:r>
            <w:r w:rsidR="00E50D51">
              <w:t xml:space="preserve"> October 2026</w:t>
            </w:r>
          </w:p>
        </w:tc>
        <w:tc>
          <w:tcPr>
            <w:tcW w:w="2953" w:type="dxa"/>
          </w:tcPr>
          <w:p w14:paraId="38134D3B" w14:textId="77777777" w:rsidR="00640810" w:rsidRDefault="00640810" w:rsidP="006A731D">
            <w:r>
              <w:t>3.30pm – 4.00pm</w:t>
            </w:r>
          </w:p>
        </w:tc>
        <w:tc>
          <w:tcPr>
            <w:tcW w:w="3278" w:type="dxa"/>
          </w:tcPr>
          <w:p w14:paraId="5786B0CA" w14:textId="77777777" w:rsidR="00640810" w:rsidRDefault="00640810" w:rsidP="006A731D">
            <w:r>
              <w:t xml:space="preserve">The library   </w:t>
            </w:r>
          </w:p>
        </w:tc>
      </w:tr>
      <w:tr w:rsidR="00640810" w14:paraId="6667BCAB" w14:textId="77777777" w:rsidTr="006A731D">
        <w:tc>
          <w:tcPr>
            <w:tcW w:w="3397" w:type="dxa"/>
          </w:tcPr>
          <w:p w14:paraId="5C6DE852" w14:textId="17448AF8" w:rsidR="00640810" w:rsidRDefault="00640810" w:rsidP="006A731D">
            <w:r>
              <w:t xml:space="preserve">Thursday </w:t>
            </w:r>
            <w:r w:rsidR="00E50D51">
              <w:t>15</w:t>
            </w:r>
            <w:r w:rsidR="00E50D51" w:rsidRPr="00E50D51">
              <w:rPr>
                <w:vertAlign w:val="superscript"/>
              </w:rPr>
              <w:t>th</w:t>
            </w:r>
            <w:r w:rsidR="00E50D51">
              <w:t xml:space="preserve"> October 2026</w:t>
            </w:r>
            <w:r>
              <w:t xml:space="preserve"> </w:t>
            </w:r>
          </w:p>
        </w:tc>
        <w:tc>
          <w:tcPr>
            <w:tcW w:w="2953" w:type="dxa"/>
          </w:tcPr>
          <w:p w14:paraId="7F76809B" w14:textId="77777777" w:rsidR="00640810" w:rsidRDefault="00640810" w:rsidP="006A731D">
            <w:r>
              <w:t>3.30pm – 4.00pm</w:t>
            </w:r>
          </w:p>
        </w:tc>
        <w:tc>
          <w:tcPr>
            <w:tcW w:w="3278" w:type="dxa"/>
          </w:tcPr>
          <w:p w14:paraId="0030ACF4" w14:textId="77777777" w:rsidR="00640810" w:rsidRDefault="00640810" w:rsidP="006A731D">
            <w:r>
              <w:t xml:space="preserve">The library   </w:t>
            </w:r>
          </w:p>
        </w:tc>
      </w:tr>
    </w:tbl>
    <w:p w14:paraId="34BDD686" w14:textId="77777777" w:rsidR="00640810" w:rsidRDefault="00640810" w:rsidP="00640810"/>
    <w:p w14:paraId="71DB91D7" w14:textId="77777777" w:rsidR="00640810" w:rsidRDefault="00640810" w:rsidP="00640810">
      <w:r>
        <w:t xml:space="preserve">There are over 200 titles for you and your child to choose from and we will give all the children the opportunity to browse the books beforehand so that they can create their wish list. </w:t>
      </w:r>
    </w:p>
    <w:p w14:paraId="0F76EA08" w14:textId="385B8EBA" w:rsidR="00640810" w:rsidRDefault="00640810" w:rsidP="00640810">
      <w:r>
        <w:t>Prices start from as little as £</w:t>
      </w:r>
      <w:r w:rsidR="00E50D51">
        <w:t>3</w:t>
      </w:r>
      <w:r>
        <w:t xml:space="preserve">.99 so there’s sure to be a book for everyone. </w:t>
      </w:r>
    </w:p>
    <w:p w14:paraId="5FFCF139" w14:textId="77777777" w:rsidR="00640810" w:rsidRDefault="00640810" w:rsidP="00640810">
      <w:r>
        <w:t>When you come to the book fair, there is the option to pay by cash or card.</w:t>
      </w:r>
    </w:p>
    <w:p w14:paraId="0A8A2AEC" w14:textId="4C97C5BC" w:rsidR="00640810" w:rsidRDefault="00640810" w:rsidP="00640810">
      <w:r>
        <w:t>Don’t forget that every book you buy can help to get FREE BOOKS</w:t>
      </w:r>
      <w:r w:rsidR="00C02DAA">
        <w:t xml:space="preserve"> for the school,</w:t>
      </w:r>
      <w:r>
        <w:t xml:space="preserve"> which we then use to supplement our class libraries so every child in school benefits from the books we receive.  </w:t>
      </w:r>
    </w:p>
    <w:p w14:paraId="719D4D70" w14:textId="77777777" w:rsidR="00640810" w:rsidRDefault="00640810" w:rsidP="00640810">
      <w:r>
        <w:t>Kind regards,</w:t>
      </w:r>
    </w:p>
    <w:p w14:paraId="3AB0BA3F" w14:textId="77777777" w:rsidR="00640810" w:rsidRDefault="00640810" w:rsidP="00640810">
      <w:r>
        <w:t>Miss Knowles</w:t>
      </w:r>
    </w:p>
    <w:p w14:paraId="28E5E6C5" w14:textId="77777777" w:rsidR="00640810" w:rsidRDefault="00640810" w:rsidP="00640810">
      <w:r>
        <w:t xml:space="preserve">English Lead </w:t>
      </w:r>
    </w:p>
    <w:p w14:paraId="16D2CBEA" w14:textId="77777777" w:rsidR="00640810" w:rsidRPr="00253760" w:rsidRDefault="00640810" w:rsidP="00640810">
      <w:pPr>
        <w:jc w:val="both"/>
        <w:rPr>
          <w:rFonts w:ascii="Sassoon Primary" w:hAnsi="Sassoon Primary"/>
        </w:rPr>
      </w:pPr>
    </w:p>
    <w:p w14:paraId="31773677" w14:textId="58900288" w:rsidR="00253760" w:rsidRPr="00253760" w:rsidRDefault="00253760" w:rsidP="00F96E82">
      <w:pPr>
        <w:jc w:val="both"/>
        <w:rPr>
          <w:rFonts w:ascii="Sassoon Primary" w:hAnsi="Sassoon Primary"/>
        </w:rPr>
      </w:pPr>
    </w:p>
    <w:sectPr w:rsidR="00253760" w:rsidRPr="00253760" w:rsidSect="008132CE">
      <w:headerReference w:type="first" r:id="rId8"/>
      <w:footerReference w:type="first" r:id="rId9"/>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8D221" w14:textId="77777777" w:rsidR="00387BFC" w:rsidRDefault="00387BFC" w:rsidP="00A870FB">
      <w:pPr>
        <w:spacing w:after="0" w:line="240" w:lineRule="auto"/>
      </w:pPr>
      <w:r>
        <w:separator/>
      </w:r>
    </w:p>
  </w:endnote>
  <w:endnote w:type="continuationSeparator" w:id="0">
    <w:p w14:paraId="374EF060" w14:textId="77777777" w:rsidR="00387BFC" w:rsidRDefault="00387BFC"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Primary">
    <w:panose1 w:val="00000000000000000000"/>
    <w:charset w:val="00"/>
    <w:family w:val="modern"/>
    <w:notTrueType/>
    <w:pitch w:val="variable"/>
    <w:sig w:usb0="A000002F" w:usb1="40000048"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9264"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23C6D" w14:textId="77777777" w:rsidR="00387BFC" w:rsidRDefault="00387BFC" w:rsidP="00A870FB">
      <w:pPr>
        <w:spacing w:after="0" w:line="240" w:lineRule="auto"/>
      </w:pPr>
      <w:r>
        <w:separator/>
      </w:r>
    </w:p>
  </w:footnote>
  <w:footnote w:type="continuationSeparator" w:id="0">
    <w:p w14:paraId="23765542" w14:textId="77777777" w:rsidR="00387BFC" w:rsidRDefault="00387BFC"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7216"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51384074">
    <w:abstractNumId w:val="4"/>
  </w:num>
  <w:num w:numId="2" w16cid:durableId="64107520">
    <w:abstractNumId w:val="3"/>
  </w:num>
  <w:num w:numId="3" w16cid:durableId="481121533">
    <w:abstractNumId w:val="1"/>
  </w:num>
  <w:num w:numId="4" w16cid:durableId="133067375">
    <w:abstractNumId w:val="6"/>
  </w:num>
  <w:num w:numId="5" w16cid:durableId="212281079">
    <w:abstractNumId w:val="14"/>
  </w:num>
  <w:num w:numId="6" w16cid:durableId="206988132">
    <w:abstractNumId w:val="10"/>
  </w:num>
  <w:num w:numId="7" w16cid:durableId="613908314">
    <w:abstractNumId w:val="7"/>
  </w:num>
  <w:num w:numId="8" w16cid:durableId="2144689950">
    <w:abstractNumId w:val="0"/>
  </w:num>
  <w:num w:numId="9" w16cid:durableId="828178702">
    <w:abstractNumId w:val="8"/>
  </w:num>
  <w:num w:numId="10" w16cid:durableId="264730067">
    <w:abstractNumId w:val="2"/>
  </w:num>
  <w:num w:numId="11" w16cid:durableId="769085077">
    <w:abstractNumId w:val="13"/>
  </w:num>
  <w:num w:numId="12" w16cid:durableId="1396516140">
    <w:abstractNumId w:val="12"/>
  </w:num>
  <w:num w:numId="13" w16cid:durableId="939995480">
    <w:abstractNumId w:val="9"/>
  </w:num>
  <w:num w:numId="14" w16cid:durableId="1329867059">
    <w:abstractNumId w:val="11"/>
  </w:num>
  <w:num w:numId="15" w16cid:durableId="576213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55F9E"/>
    <w:rsid w:val="0006446A"/>
    <w:rsid w:val="00075990"/>
    <w:rsid w:val="00083C7A"/>
    <w:rsid w:val="000A3569"/>
    <w:rsid w:val="000C1B2B"/>
    <w:rsid w:val="000E14F7"/>
    <w:rsid w:val="00131746"/>
    <w:rsid w:val="001A356B"/>
    <w:rsid w:val="001C085F"/>
    <w:rsid w:val="001E2529"/>
    <w:rsid w:val="00205220"/>
    <w:rsid w:val="00247F6A"/>
    <w:rsid w:val="00253760"/>
    <w:rsid w:val="00270304"/>
    <w:rsid w:val="002B68E1"/>
    <w:rsid w:val="002B7849"/>
    <w:rsid w:val="002E79B0"/>
    <w:rsid w:val="00314079"/>
    <w:rsid w:val="003556A4"/>
    <w:rsid w:val="00387BFC"/>
    <w:rsid w:val="003C58D1"/>
    <w:rsid w:val="003F020B"/>
    <w:rsid w:val="00405D77"/>
    <w:rsid w:val="004060B1"/>
    <w:rsid w:val="0041330E"/>
    <w:rsid w:val="0042351F"/>
    <w:rsid w:val="004345D4"/>
    <w:rsid w:val="00436306"/>
    <w:rsid w:val="00446294"/>
    <w:rsid w:val="0046397C"/>
    <w:rsid w:val="00493C69"/>
    <w:rsid w:val="004A08CA"/>
    <w:rsid w:val="004A6156"/>
    <w:rsid w:val="00527FF2"/>
    <w:rsid w:val="00532A80"/>
    <w:rsid w:val="00535E2D"/>
    <w:rsid w:val="005653ED"/>
    <w:rsid w:val="00570B96"/>
    <w:rsid w:val="00640810"/>
    <w:rsid w:val="00651E9D"/>
    <w:rsid w:val="00675D3E"/>
    <w:rsid w:val="006A6909"/>
    <w:rsid w:val="007439A4"/>
    <w:rsid w:val="0076541D"/>
    <w:rsid w:val="007707C1"/>
    <w:rsid w:val="00780075"/>
    <w:rsid w:val="00782F7D"/>
    <w:rsid w:val="007D798B"/>
    <w:rsid w:val="007F7868"/>
    <w:rsid w:val="008132CE"/>
    <w:rsid w:val="008276F4"/>
    <w:rsid w:val="00833804"/>
    <w:rsid w:val="00881272"/>
    <w:rsid w:val="008960D7"/>
    <w:rsid w:val="008A20FF"/>
    <w:rsid w:val="008D6A22"/>
    <w:rsid w:val="008F0511"/>
    <w:rsid w:val="00902C74"/>
    <w:rsid w:val="00903862"/>
    <w:rsid w:val="00925538"/>
    <w:rsid w:val="009D1269"/>
    <w:rsid w:val="00A17468"/>
    <w:rsid w:val="00A64837"/>
    <w:rsid w:val="00A754AD"/>
    <w:rsid w:val="00A870FB"/>
    <w:rsid w:val="00A94009"/>
    <w:rsid w:val="00AA0B32"/>
    <w:rsid w:val="00AC7F7D"/>
    <w:rsid w:val="00AF6734"/>
    <w:rsid w:val="00B257F7"/>
    <w:rsid w:val="00B304D4"/>
    <w:rsid w:val="00B821D1"/>
    <w:rsid w:val="00BA487C"/>
    <w:rsid w:val="00BF39B3"/>
    <w:rsid w:val="00C02DAA"/>
    <w:rsid w:val="00C06AB1"/>
    <w:rsid w:val="00C25095"/>
    <w:rsid w:val="00C56B6B"/>
    <w:rsid w:val="00C643EE"/>
    <w:rsid w:val="00C8538E"/>
    <w:rsid w:val="00CD59C0"/>
    <w:rsid w:val="00CD7ADD"/>
    <w:rsid w:val="00D01565"/>
    <w:rsid w:val="00D50F2E"/>
    <w:rsid w:val="00D524B5"/>
    <w:rsid w:val="00D935DD"/>
    <w:rsid w:val="00DD5765"/>
    <w:rsid w:val="00E11AE9"/>
    <w:rsid w:val="00E14ABF"/>
    <w:rsid w:val="00E365D1"/>
    <w:rsid w:val="00E46525"/>
    <w:rsid w:val="00E50D51"/>
    <w:rsid w:val="00EB4E38"/>
    <w:rsid w:val="00EB69E5"/>
    <w:rsid w:val="00ED715C"/>
    <w:rsid w:val="00F25B19"/>
    <w:rsid w:val="00F37CE5"/>
    <w:rsid w:val="00F72CDC"/>
    <w:rsid w:val="00F96E82"/>
    <w:rsid w:val="00FC75E1"/>
    <w:rsid w:val="00FE0E12"/>
    <w:rsid w:val="00FE1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table" w:styleId="TableGrid">
    <w:name w:val="Table Grid"/>
    <w:basedOn w:val="TableNormal"/>
    <w:uiPriority w:val="39"/>
    <w:rsid w:val="00640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3" ma:contentTypeDescription="Create a new document." ma:contentTypeScope="" ma:versionID="b9ad62d29e4650f35d890cedcb3c3c8d">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a34f6a16e6f0b4454a7c18c2739faa90"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88fc4b-665a-44ba-aafa-4c803a1810c3">
      <Terms xmlns="http://schemas.microsoft.com/office/infopath/2007/PartnerControls"/>
    </lcf76f155ced4ddcb4097134ff3c332f>
    <TaxCatchAll xmlns="3fc5d4db-6833-42b1-8d1c-86d138aea8c8" xsi:nil="true"/>
  </documentManagement>
</p:properties>
</file>

<file path=customXml/itemProps1.xml><?xml version="1.0" encoding="utf-8"?>
<ds:datastoreItem xmlns:ds="http://schemas.openxmlformats.org/officeDocument/2006/customXml" ds:itemID="{22A033DB-E88A-4029-AF92-6E0BC7259A62}"/>
</file>

<file path=customXml/itemProps2.xml><?xml version="1.0" encoding="utf-8"?>
<ds:datastoreItem xmlns:ds="http://schemas.openxmlformats.org/officeDocument/2006/customXml" ds:itemID="{C752F4FB-FFD6-403B-B5E6-0A835893C2EE}"/>
</file>

<file path=customXml/itemProps3.xml><?xml version="1.0" encoding="utf-8"?>
<ds:datastoreItem xmlns:ds="http://schemas.openxmlformats.org/officeDocument/2006/customXml" ds:itemID="{F8C94CC9-A948-4BE2-8B84-5FF29E857656}"/>
</file>

<file path=docProps/app.xml><?xml version="1.0" encoding="utf-8"?>
<Properties xmlns="http://schemas.openxmlformats.org/officeDocument/2006/extended-properties" xmlns:vt="http://schemas.openxmlformats.org/officeDocument/2006/docPropsVTypes">
  <Template>Whitmore letterhead</Template>
  <TotalTime>0</TotalTime>
  <Pages>2</Pages>
  <Words>161</Words>
  <Characters>923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 Teacher</dc:creator>
  <cp:lastModifiedBy>Jo Davis</cp:lastModifiedBy>
  <cp:revision>2</cp:revision>
  <cp:lastPrinted>2026-10-09T08:40:00Z</cp:lastPrinted>
  <dcterms:created xsi:type="dcterms:W3CDTF">2026-10-09T08:40:00Z</dcterms:created>
  <dcterms:modified xsi:type="dcterms:W3CDTF">2026-10-09T08:40:00Z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ies>
</file>