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EE73B" w14:textId="77777777" w:rsidR="005E18F5" w:rsidRPr="00466771" w:rsidRDefault="005E18F5" w:rsidP="005E18F5">
      <w:pPr>
        <w:pStyle w:val="NoSpacing"/>
        <w:rPr>
          <w:rFonts w:ascii="Sassoon Primary" w:hAnsi="Sassoon Primary" w:cs="Arial"/>
          <w:sz w:val="24"/>
          <w:szCs w:val="24"/>
        </w:rPr>
      </w:pPr>
      <w:r w:rsidRPr="00466771">
        <w:rPr>
          <w:rFonts w:ascii="Sassoon Primary" w:hAnsi="Sassoon Primary" w:cs="Arial"/>
          <w:sz w:val="24"/>
          <w:szCs w:val="24"/>
        </w:rPr>
        <w:t>Dear Parents/Carers of children in Year 6,</w:t>
      </w:r>
    </w:p>
    <w:p w14:paraId="3489C675" w14:textId="77777777" w:rsidR="005E18F5" w:rsidRPr="00466771" w:rsidRDefault="005E18F5" w:rsidP="005E18F5">
      <w:pPr>
        <w:pStyle w:val="NoSpacing"/>
        <w:rPr>
          <w:rFonts w:ascii="Sassoon Primary" w:hAnsi="Sassoon Primary" w:cs="Arial"/>
          <w:sz w:val="24"/>
          <w:szCs w:val="24"/>
        </w:rPr>
      </w:pPr>
      <w:r w:rsidRPr="00466771">
        <w:rPr>
          <w:rFonts w:ascii="Sassoon Primary" w:hAnsi="Sassoon Primary" w:cs="Arial"/>
          <w:sz w:val="24"/>
          <w:szCs w:val="24"/>
        </w:rPr>
        <w:t xml:space="preserve"> </w:t>
      </w:r>
    </w:p>
    <w:p w14:paraId="248F524B" w14:textId="77777777" w:rsidR="005E18F5" w:rsidRPr="00466771" w:rsidRDefault="005E18F5" w:rsidP="005E18F5">
      <w:pPr>
        <w:pStyle w:val="NoSpacing"/>
        <w:rPr>
          <w:rFonts w:ascii="Sassoon Primary" w:hAnsi="Sassoon Primary" w:cs="Arial"/>
          <w:sz w:val="24"/>
          <w:szCs w:val="24"/>
        </w:rPr>
      </w:pPr>
      <w:r w:rsidRPr="00466771">
        <w:rPr>
          <w:rFonts w:ascii="Sassoon Primary" w:hAnsi="Sassoon Primary" w:cs="Arial"/>
          <w:sz w:val="24"/>
          <w:szCs w:val="24"/>
        </w:rPr>
        <w:t>As a school we believe in a broad, balanced curriculum and we value the quality first hand experiences that our chosen trips provide for children. We strongly believe that they enhance children’s learning by providing opportunities and experiences that we could not offer within school. The trips form an integral part of the learning that takes place in the classroom prior to and following the trip.</w:t>
      </w:r>
    </w:p>
    <w:p w14:paraId="2954CE48" w14:textId="77777777" w:rsidR="005E18F5" w:rsidRPr="00466771" w:rsidRDefault="005E18F5" w:rsidP="005E18F5">
      <w:pPr>
        <w:pStyle w:val="NoSpacing"/>
        <w:rPr>
          <w:rFonts w:ascii="Sassoon Primary" w:hAnsi="Sassoon Primary" w:cs="Arial"/>
          <w:sz w:val="24"/>
          <w:szCs w:val="24"/>
        </w:rPr>
      </w:pPr>
    </w:p>
    <w:p w14:paraId="357A5B20" w14:textId="77777777" w:rsidR="005E18F5" w:rsidRPr="00466771" w:rsidRDefault="005E18F5" w:rsidP="005E18F5">
      <w:pPr>
        <w:pStyle w:val="NoSpacing"/>
        <w:rPr>
          <w:rFonts w:ascii="Sassoon Primary" w:hAnsi="Sassoon Primary" w:cs="Arial"/>
          <w:sz w:val="24"/>
          <w:szCs w:val="24"/>
        </w:rPr>
      </w:pPr>
      <w:r w:rsidRPr="00466771">
        <w:rPr>
          <w:rFonts w:ascii="Sassoon Primary" w:hAnsi="Sassoon Primary" w:cs="Arial"/>
          <w:sz w:val="24"/>
          <w:szCs w:val="24"/>
        </w:rPr>
        <w:t>We are aware of the financial pressures on parents as the country faces a cost of living problem.  To support with planning for the cost of trips and visits, we are providing an overview timetable of trips/visits for the year.</w:t>
      </w:r>
    </w:p>
    <w:p w14:paraId="3206B298" w14:textId="77777777" w:rsidR="005E18F5" w:rsidRPr="00466771" w:rsidRDefault="005E18F5" w:rsidP="005E18F5">
      <w:pPr>
        <w:pStyle w:val="NoSpacing"/>
        <w:rPr>
          <w:rFonts w:ascii="Sassoon Primary" w:hAnsi="Sassoon Primary" w:cs="Arial"/>
          <w:sz w:val="24"/>
          <w:szCs w:val="24"/>
        </w:rPr>
      </w:pPr>
    </w:p>
    <w:tbl>
      <w:tblPr>
        <w:tblStyle w:val="TableGrid"/>
        <w:tblW w:w="0" w:type="auto"/>
        <w:tblLook w:val="04A0" w:firstRow="1" w:lastRow="0" w:firstColumn="1" w:lastColumn="0" w:noHBand="0" w:noVBand="1"/>
      </w:tblPr>
      <w:tblGrid>
        <w:gridCol w:w="1129"/>
        <w:gridCol w:w="1622"/>
        <w:gridCol w:w="3984"/>
        <w:gridCol w:w="2893"/>
      </w:tblGrid>
      <w:tr w:rsidR="005E18F5" w:rsidRPr="00466771" w14:paraId="67FDE282" w14:textId="77777777" w:rsidTr="00754216">
        <w:tc>
          <w:tcPr>
            <w:tcW w:w="1129" w:type="dxa"/>
          </w:tcPr>
          <w:p w14:paraId="45FE2E23" w14:textId="77777777" w:rsidR="005E18F5" w:rsidRPr="00466771" w:rsidRDefault="005E18F5" w:rsidP="00092B84">
            <w:pPr>
              <w:jc w:val="center"/>
              <w:rPr>
                <w:rFonts w:ascii="Sassoon Primary" w:hAnsi="Sassoon Primary" w:cs="Arial"/>
                <w:b/>
                <w:sz w:val="24"/>
                <w:szCs w:val="24"/>
              </w:rPr>
            </w:pPr>
            <w:r w:rsidRPr="00466771">
              <w:rPr>
                <w:rFonts w:ascii="Sassoon Primary" w:hAnsi="Sassoon Primary" w:cs="Arial"/>
                <w:b/>
                <w:sz w:val="24"/>
                <w:szCs w:val="24"/>
              </w:rPr>
              <w:t>When</w:t>
            </w:r>
          </w:p>
        </w:tc>
        <w:tc>
          <w:tcPr>
            <w:tcW w:w="1560" w:type="dxa"/>
          </w:tcPr>
          <w:p w14:paraId="433CC20A" w14:textId="77777777" w:rsidR="005E18F5" w:rsidRPr="00466771" w:rsidRDefault="005E18F5" w:rsidP="00092B84">
            <w:pPr>
              <w:jc w:val="center"/>
              <w:rPr>
                <w:rFonts w:ascii="Sassoon Primary" w:hAnsi="Sassoon Primary" w:cs="Arial"/>
                <w:b/>
                <w:sz w:val="24"/>
                <w:szCs w:val="24"/>
              </w:rPr>
            </w:pPr>
            <w:r w:rsidRPr="00466771">
              <w:rPr>
                <w:rFonts w:ascii="Sassoon Primary" w:hAnsi="Sassoon Primary" w:cs="Arial"/>
                <w:b/>
                <w:sz w:val="24"/>
                <w:szCs w:val="24"/>
              </w:rPr>
              <w:t>Where</w:t>
            </w:r>
          </w:p>
        </w:tc>
        <w:tc>
          <w:tcPr>
            <w:tcW w:w="4013" w:type="dxa"/>
          </w:tcPr>
          <w:p w14:paraId="0CECE4DC" w14:textId="77777777" w:rsidR="005E18F5" w:rsidRPr="00466771" w:rsidRDefault="005E18F5" w:rsidP="00092B84">
            <w:pPr>
              <w:jc w:val="center"/>
              <w:rPr>
                <w:rFonts w:ascii="Sassoon Primary" w:hAnsi="Sassoon Primary" w:cs="Arial"/>
                <w:b/>
                <w:sz w:val="24"/>
                <w:szCs w:val="24"/>
              </w:rPr>
            </w:pPr>
            <w:r w:rsidRPr="00466771">
              <w:rPr>
                <w:rFonts w:ascii="Sassoon Primary" w:hAnsi="Sassoon Primary" w:cs="Arial"/>
                <w:b/>
                <w:sz w:val="24"/>
                <w:szCs w:val="24"/>
              </w:rPr>
              <w:t>About the trip</w:t>
            </w:r>
          </w:p>
        </w:tc>
        <w:tc>
          <w:tcPr>
            <w:tcW w:w="2926" w:type="dxa"/>
          </w:tcPr>
          <w:p w14:paraId="77147C9F" w14:textId="77777777" w:rsidR="005E18F5" w:rsidRPr="00466771" w:rsidRDefault="005E18F5" w:rsidP="00092B84">
            <w:pPr>
              <w:jc w:val="center"/>
              <w:rPr>
                <w:rFonts w:ascii="Sassoon Primary" w:hAnsi="Sassoon Primary" w:cs="Arial"/>
                <w:b/>
                <w:sz w:val="24"/>
                <w:szCs w:val="24"/>
              </w:rPr>
            </w:pPr>
            <w:r w:rsidRPr="00466771">
              <w:rPr>
                <w:rFonts w:ascii="Sassoon Primary" w:hAnsi="Sassoon Primary" w:cs="Arial"/>
                <w:b/>
                <w:sz w:val="24"/>
                <w:szCs w:val="24"/>
              </w:rPr>
              <w:t>Approximate Cost Breakdown</w:t>
            </w:r>
          </w:p>
        </w:tc>
      </w:tr>
      <w:tr w:rsidR="005E18F5" w:rsidRPr="00466771" w14:paraId="5857C96A" w14:textId="77777777" w:rsidTr="00754216">
        <w:tc>
          <w:tcPr>
            <w:tcW w:w="1129" w:type="dxa"/>
          </w:tcPr>
          <w:p w14:paraId="11E79415"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Spring</w:t>
            </w:r>
          </w:p>
          <w:p w14:paraId="7C28B0F5"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Term</w:t>
            </w:r>
          </w:p>
        </w:tc>
        <w:tc>
          <w:tcPr>
            <w:tcW w:w="1560" w:type="dxa"/>
          </w:tcPr>
          <w:p w14:paraId="4019A436" w14:textId="77777777" w:rsidR="005E18F5" w:rsidRPr="00466771" w:rsidRDefault="005E18F5" w:rsidP="00092B84">
            <w:pPr>
              <w:rPr>
                <w:rFonts w:ascii="Sassoon Primary" w:hAnsi="Sassoon Primary" w:cs="Arial"/>
              </w:rPr>
            </w:pPr>
            <w:r w:rsidRPr="00466771">
              <w:rPr>
                <w:rFonts w:ascii="Sassoon Primary" w:hAnsi="Sassoon Primary" w:cs="Arial"/>
              </w:rPr>
              <w:t>Justice Museum (Nottingham)</w:t>
            </w:r>
          </w:p>
        </w:tc>
        <w:tc>
          <w:tcPr>
            <w:tcW w:w="4013" w:type="dxa"/>
          </w:tcPr>
          <w:p w14:paraId="32BD732D" w14:textId="77777777" w:rsidR="005E18F5" w:rsidRPr="00466771" w:rsidRDefault="005E18F5" w:rsidP="00F76136">
            <w:pPr>
              <w:spacing w:after="0"/>
              <w:rPr>
                <w:rFonts w:ascii="Sassoon Primary" w:hAnsi="Sassoon Primary" w:cs="Arial"/>
                <w:sz w:val="20"/>
                <w:szCs w:val="20"/>
              </w:rPr>
            </w:pPr>
            <w:r w:rsidRPr="00466771">
              <w:rPr>
                <w:rFonts w:ascii="Sassoon Primary" w:hAnsi="Sassoon Primary" w:cs="Arial"/>
                <w:color w:val="000000" w:themeColor="text1"/>
                <w:sz w:val="20"/>
                <w:szCs w:val="20"/>
              </w:rPr>
              <w:t>As part of the ‘Crime and Punishment’ history topic, the children will m</w:t>
            </w:r>
            <w:r w:rsidRPr="00466771">
              <w:rPr>
                <w:rFonts w:ascii="Sassoon Primary" w:hAnsi="Sassoon Primary" w:cs="Arial"/>
                <w:color w:val="000000" w:themeColor="text1"/>
                <w:sz w:val="20"/>
                <w:szCs w:val="20"/>
                <w:shd w:val="clear" w:color="auto" w:fill="FEFEFE"/>
              </w:rPr>
              <w:t xml:space="preserve">eet amazing, costumed characters from Nottingham's history in Shire Hall. They will explore the Victorian Courtroom, Georgian gaol, and ancient cells - all spread over five fascinating floors. The exhibition are themes of social justice and how the law changed in British history. </w:t>
            </w:r>
          </w:p>
        </w:tc>
        <w:tc>
          <w:tcPr>
            <w:tcW w:w="2926" w:type="dxa"/>
          </w:tcPr>
          <w:p w14:paraId="6BB352F8" w14:textId="77777777" w:rsidR="00B00044" w:rsidRPr="00466771" w:rsidRDefault="005E18F5" w:rsidP="00092B84">
            <w:pPr>
              <w:rPr>
                <w:rFonts w:ascii="Sassoon Primary" w:hAnsi="Sassoon Primary" w:cs="Arial"/>
                <w:sz w:val="24"/>
                <w:szCs w:val="24"/>
              </w:rPr>
            </w:pPr>
            <w:r w:rsidRPr="00466771">
              <w:rPr>
                <w:rFonts w:ascii="Sassoon Primary" w:hAnsi="Sassoon Primary" w:cs="Arial"/>
                <w:sz w:val="24"/>
                <w:szCs w:val="24"/>
              </w:rPr>
              <w:t xml:space="preserve">£25 </w:t>
            </w:r>
            <w:r w:rsidR="00B00044" w:rsidRPr="00466771">
              <w:rPr>
                <w:rFonts w:ascii="Sassoon Primary" w:hAnsi="Sassoon Primary" w:cs="Arial"/>
                <w:sz w:val="24"/>
                <w:szCs w:val="24"/>
              </w:rPr>
              <w:t>per child</w:t>
            </w:r>
          </w:p>
          <w:p w14:paraId="7CAC1535" w14:textId="77777777" w:rsidR="00B00044" w:rsidRPr="00466771" w:rsidRDefault="00B00044" w:rsidP="00E138D4">
            <w:pPr>
              <w:spacing w:after="0"/>
              <w:rPr>
                <w:rFonts w:ascii="Sassoon Primary" w:hAnsi="Sassoon Primary" w:cs="Arial"/>
                <w:b/>
                <w:bCs/>
                <w:sz w:val="24"/>
                <w:szCs w:val="24"/>
              </w:rPr>
            </w:pPr>
            <w:r w:rsidRPr="00466771">
              <w:rPr>
                <w:rFonts w:ascii="Sassoon Primary" w:hAnsi="Sassoon Primary" w:cs="Arial"/>
                <w:b/>
                <w:bCs/>
                <w:sz w:val="24"/>
                <w:szCs w:val="24"/>
              </w:rPr>
              <w:t>Cost includes:</w:t>
            </w:r>
          </w:p>
          <w:p w14:paraId="206D314B" w14:textId="4745FE72" w:rsidR="00D92E5D" w:rsidRPr="00466771" w:rsidRDefault="00E138D4" w:rsidP="00E138D4">
            <w:pPr>
              <w:spacing w:after="0"/>
              <w:rPr>
                <w:rFonts w:ascii="Sassoon Primary" w:hAnsi="Sassoon Primary" w:cs="Arial"/>
                <w:sz w:val="24"/>
                <w:szCs w:val="24"/>
              </w:rPr>
            </w:pPr>
            <w:r w:rsidRPr="00466771">
              <w:rPr>
                <w:rFonts w:ascii="Sassoon Primary" w:hAnsi="Sassoon Primary" w:cs="Arial"/>
                <w:sz w:val="24"/>
                <w:szCs w:val="24"/>
              </w:rPr>
              <w:t xml:space="preserve">£9 admission </w:t>
            </w:r>
          </w:p>
          <w:p w14:paraId="0A247936" w14:textId="268D7A64" w:rsidR="00E138D4" w:rsidRPr="00466771" w:rsidRDefault="00E138D4" w:rsidP="00E138D4">
            <w:pPr>
              <w:spacing w:after="0"/>
              <w:rPr>
                <w:rFonts w:ascii="Sassoon Primary" w:hAnsi="Sassoon Primary" w:cs="Arial"/>
                <w:sz w:val="24"/>
                <w:szCs w:val="24"/>
              </w:rPr>
            </w:pPr>
            <w:r w:rsidRPr="00466771">
              <w:rPr>
                <w:rFonts w:ascii="Sassoon Primary" w:hAnsi="Sassoon Primary" w:cs="Arial"/>
                <w:sz w:val="24"/>
                <w:szCs w:val="24"/>
              </w:rPr>
              <w:t>£16 transport</w:t>
            </w:r>
          </w:p>
          <w:p w14:paraId="28F84ABC" w14:textId="1AC287B5" w:rsidR="005E18F5" w:rsidRPr="00466771" w:rsidRDefault="005E18F5" w:rsidP="00092B84">
            <w:pPr>
              <w:rPr>
                <w:rFonts w:ascii="Sassoon Primary" w:hAnsi="Sassoon Primary" w:cs="Arial"/>
                <w:sz w:val="24"/>
                <w:szCs w:val="24"/>
              </w:rPr>
            </w:pPr>
          </w:p>
        </w:tc>
      </w:tr>
      <w:tr w:rsidR="005E18F5" w:rsidRPr="00466771" w14:paraId="18E09188" w14:textId="77777777" w:rsidTr="00754216">
        <w:tc>
          <w:tcPr>
            <w:tcW w:w="1129" w:type="dxa"/>
          </w:tcPr>
          <w:p w14:paraId="3AD6CD69"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Spring</w:t>
            </w:r>
          </w:p>
          <w:p w14:paraId="5D93102E"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Term</w:t>
            </w:r>
          </w:p>
        </w:tc>
        <w:tc>
          <w:tcPr>
            <w:tcW w:w="1560" w:type="dxa"/>
          </w:tcPr>
          <w:p w14:paraId="6DE0A926" w14:textId="77777777" w:rsidR="005E18F5" w:rsidRPr="00466771" w:rsidRDefault="005E18F5" w:rsidP="00092B84">
            <w:pPr>
              <w:rPr>
                <w:rFonts w:ascii="Sassoon Primary" w:hAnsi="Sassoon Primary" w:cs="Arial"/>
              </w:rPr>
            </w:pPr>
            <w:r w:rsidRPr="00466771">
              <w:rPr>
                <w:rFonts w:ascii="Sassoon Primary" w:hAnsi="Sassoon Primary" w:cs="Arial"/>
              </w:rPr>
              <w:t>Doly Moch Residential</w:t>
            </w:r>
          </w:p>
          <w:p w14:paraId="5EC5FAFB" w14:textId="77777777" w:rsidR="005E18F5" w:rsidRPr="00466771" w:rsidRDefault="005E18F5" w:rsidP="00092B84">
            <w:pPr>
              <w:rPr>
                <w:rFonts w:ascii="Sassoon Primary" w:hAnsi="Sassoon Primary" w:cs="Arial"/>
              </w:rPr>
            </w:pPr>
            <w:r w:rsidRPr="00466771">
              <w:rPr>
                <w:rFonts w:ascii="Sassoon Primary" w:hAnsi="Sassoon Primary" w:cs="Arial"/>
              </w:rPr>
              <w:t>(Wales)</w:t>
            </w:r>
          </w:p>
        </w:tc>
        <w:tc>
          <w:tcPr>
            <w:tcW w:w="4013" w:type="dxa"/>
          </w:tcPr>
          <w:p w14:paraId="6C3A69D7" w14:textId="77777777" w:rsidR="005E18F5" w:rsidRPr="00466771" w:rsidRDefault="005E18F5" w:rsidP="00092B84">
            <w:pPr>
              <w:rPr>
                <w:rFonts w:ascii="Sassoon Primary" w:hAnsi="Sassoon Primary" w:cs="Arial"/>
                <w:sz w:val="20"/>
                <w:szCs w:val="20"/>
              </w:rPr>
            </w:pPr>
            <w:r w:rsidRPr="00466771">
              <w:rPr>
                <w:rStyle w:val="s9"/>
                <w:rFonts w:ascii="Sassoon Primary" w:hAnsi="Sassoon Primary" w:cs="Arial"/>
                <w:color w:val="000000"/>
                <w:sz w:val="20"/>
                <w:szCs w:val="20"/>
              </w:rPr>
              <w:t>The centre provides a variety of outdoor experiences such as mountain walking, climbing,</w:t>
            </w:r>
            <w:r w:rsidRPr="00466771">
              <w:rPr>
                <w:rStyle w:val="apple-converted-space"/>
                <w:rFonts w:ascii="Calibri" w:hAnsi="Calibri" w:cs="Calibri"/>
                <w:color w:val="000000"/>
                <w:sz w:val="20"/>
                <w:szCs w:val="20"/>
              </w:rPr>
              <w:t> </w:t>
            </w:r>
            <w:r w:rsidRPr="00466771">
              <w:rPr>
                <w:rStyle w:val="s9"/>
                <w:rFonts w:ascii="Sassoon Primary" w:hAnsi="Sassoon Primary" w:cs="Arial"/>
                <w:color w:val="000000"/>
                <w:sz w:val="20"/>
                <w:szCs w:val="20"/>
              </w:rPr>
              <w:t>abseiling,</w:t>
            </w:r>
            <w:r w:rsidRPr="00466771">
              <w:rPr>
                <w:rStyle w:val="apple-converted-space"/>
                <w:rFonts w:ascii="Calibri" w:hAnsi="Calibri" w:cs="Calibri"/>
                <w:color w:val="000000"/>
                <w:sz w:val="20"/>
                <w:szCs w:val="20"/>
              </w:rPr>
              <w:t> </w:t>
            </w:r>
            <w:r w:rsidRPr="00466771">
              <w:rPr>
                <w:rStyle w:val="s9"/>
                <w:rFonts w:ascii="Sassoon Primary" w:hAnsi="Sassoon Primary" w:cs="Arial"/>
                <w:color w:val="000000"/>
                <w:sz w:val="20"/>
                <w:szCs w:val="20"/>
              </w:rPr>
              <w:t>canoeing, kayaking, orienteering and beach studies. The centre is a large 17</w:t>
            </w:r>
            <w:r w:rsidRPr="00466771">
              <w:rPr>
                <w:rStyle w:val="s14"/>
                <w:rFonts w:ascii="Sassoon Primary" w:hAnsi="Sassoon Primary" w:cs="Arial"/>
                <w:color w:val="000000"/>
                <w:sz w:val="20"/>
                <w:szCs w:val="20"/>
                <w:vertAlign w:val="superscript"/>
              </w:rPr>
              <w:t>th</w:t>
            </w:r>
            <w:r w:rsidRPr="00466771">
              <w:rPr>
                <w:rStyle w:val="apple-converted-space"/>
                <w:rFonts w:ascii="Calibri" w:hAnsi="Calibri" w:cs="Calibri"/>
                <w:color w:val="000000"/>
                <w:sz w:val="20"/>
                <w:szCs w:val="20"/>
              </w:rPr>
              <w:t> </w:t>
            </w:r>
            <w:r w:rsidRPr="00466771">
              <w:rPr>
                <w:rStyle w:val="s9"/>
                <w:rFonts w:ascii="Sassoon Primary" w:hAnsi="Sassoon Primary" w:cs="Arial"/>
                <w:color w:val="000000"/>
                <w:sz w:val="20"/>
                <w:szCs w:val="20"/>
              </w:rPr>
              <w:t>century country house set in gardens and woodland in the Vale of</w:t>
            </w:r>
            <w:r w:rsidRPr="00466771">
              <w:rPr>
                <w:rStyle w:val="apple-converted-space"/>
                <w:rFonts w:ascii="Calibri" w:hAnsi="Calibri" w:cs="Calibri"/>
                <w:color w:val="000000"/>
                <w:sz w:val="20"/>
                <w:szCs w:val="20"/>
              </w:rPr>
              <w:t> </w:t>
            </w:r>
            <w:r w:rsidRPr="00466771">
              <w:rPr>
                <w:rStyle w:val="s9"/>
                <w:rFonts w:ascii="Sassoon Primary" w:hAnsi="Sassoon Primary" w:cs="Arial"/>
                <w:color w:val="000000"/>
                <w:sz w:val="20"/>
                <w:szCs w:val="20"/>
              </w:rPr>
              <w:t>Ffestiniog, Wales.</w:t>
            </w:r>
          </w:p>
        </w:tc>
        <w:tc>
          <w:tcPr>
            <w:tcW w:w="2926" w:type="dxa"/>
          </w:tcPr>
          <w:p w14:paraId="17FB4436" w14:textId="47873040"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£206 total cost</w:t>
            </w:r>
            <w:r w:rsidR="00B00044" w:rsidRPr="00466771">
              <w:rPr>
                <w:rFonts w:ascii="Sassoon Primary" w:hAnsi="Sassoon Primary" w:cs="Arial"/>
                <w:sz w:val="24"/>
                <w:szCs w:val="24"/>
              </w:rPr>
              <w:t xml:space="preserve"> per child</w:t>
            </w:r>
          </w:p>
          <w:p w14:paraId="1D747CB3"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£103 for children in receipt of pupil premium</w:t>
            </w:r>
          </w:p>
        </w:tc>
      </w:tr>
      <w:tr w:rsidR="005E18F5" w:rsidRPr="00466771" w14:paraId="3DE4137C" w14:textId="77777777" w:rsidTr="00754216">
        <w:tc>
          <w:tcPr>
            <w:tcW w:w="1129" w:type="dxa"/>
          </w:tcPr>
          <w:p w14:paraId="7A3BD237"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Summer</w:t>
            </w:r>
          </w:p>
          <w:p w14:paraId="63FC7094"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Term</w:t>
            </w:r>
          </w:p>
        </w:tc>
        <w:tc>
          <w:tcPr>
            <w:tcW w:w="1560" w:type="dxa"/>
          </w:tcPr>
          <w:p w14:paraId="6677CD7B" w14:textId="77777777" w:rsidR="005E18F5" w:rsidRPr="00466771" w:rsidRDefault="005E18F5" w:rsidP="00092B84">
            <w:pPr>
              <w:rPr>
                <w:rFonts w:ascii="Sassoon Primary" w:hAnsi="Sassoon Primary" w:cs="Arial"/>
              </w:rPr>
            </w:pPr>
            <w:r w:rsidRPr="00466771">
              <w:rPr>
                <w:rFonts w:ascii="Sassoon Primary" w:hAnsi="Sassoon Primary" w:cs="Arial"/>
              </w:rPr>
              <w:t>E</w:t>
            </w:r>
            <w:r w:rsidRPr="00466771">
              <w:rPr>
                <w:rFonts w:ascii="Sassoon Primary" w:hAnsi="Sassoon Primary"/>
              </w:rPr>
              <w:t>nrichment Day</w:t>
            </w:r>
            <w:r w:rsidRPr="00466771">
              <w:rPr>
                <w:rFonts w:ascii="Sassoon Primary" w:hAnsi="Sassoon Primary" w:cs="Arial"/>
              </w:rPr>
              <w:t xml:space="preserve"> (for children not attending residential)</w:t>
            </w:r>
          </w:p>
          <w:p w14:paraId="1D12E138" w14:textId="77777777" w:rsidR="005E18F5" w:rsidRPr="00466771" w:rsidRDefault="005E18F5" w:rsidP="00092B84">
            <w:pPr>
              <w:rPr>
                <w:rFonts w:ascii="Sassoon Primary" w:hAnsi="Sassoon Primary" w:cs="Arial"/>
              </w:rPr>
            </w:pPr>
            <w:r w:rsidRPr="00466771">
              <w:rPr>
                <w:rFonts w:ascii="Sassoon Primary" w:hAnsi="Sassoon Primary" w:cs="Arial"/>
              </w:rPr>
              <w:t>(School grounds)</w:t>
            </w:r>
          </w:p>
        </w:tc>
        <w:tc>
          <w:tcPr>
            <w:tcW w:w="4013" w:type="dxa"/>
          </w:tcPr>
          <w:p w14:paraId="7856ECA5" w14:textId="77777777" w:rsidR="005E18F5" w:rsidRPr="00466771" w:rsidRDefault="005E18F5" w:rsidP="00092B84">
            <w:pPr>
              <w:rPr>
                <w:rFonts w:ascii="Sassoon Primary" w:hAnsi="Sassoon Primary" w:cs="Arial"/>
                <w:sz w:val="20"/>
                <w:szCs w:val="20"/>
              </w:rPr>
            </w:pPr>
            <w:r w:rsidRPr="00466771">
              <w:rPr>
                <w:rStyle w:val="normaltextrun"/>
                <w:rFonts w:ascii="Sassoon Primary" w:hAnsi="Sassoon Primary" w:cs="Arial"/>
                <w:sz w:val="20"/>
                <w:szCs w:val="20"/>
              </w:rPr>
              <w:t xml:space="preserve">The activities that the children will be completing throughout the day include team building, archery, building a shelter and climbing. This gives the children not attending Dol-y-Moch a taster of some outdoor adventure. </w:t>
            </w:r>
          </w:p>
        </w:tc>
        <w:tc>
          <w:tcPr>
            <w:tcW w:w="2926" w:type="dxa"/>
          </w:tcPr>
          <w:p w14:paraId="39C164D6"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£15 total cost for equipment and trained experts in adventurous activities.</w:t>
            </w:r>
          </w:p>
          <w:p w14:paraId="4B4638FD" w14:textId="77777777" w:rsidR="005E18F5" w:rsidRPr="00466771" w:rsidRDefault="005E18F5" w:rsidP="00092B84">
            <w:pPr>
              <w:rPr>
                <w:rFonts w:ascii="Sassoon Primary" w:hAnsi="Sassoon Primary" w:cs="Arial"/>
                <w:sz w:val="24"/>
                <w:szCs w:val="24"/>
              </w:rPr>
            </w:pPr>
          </w:p>
          <w:p w14:paraId="6005142E" w14:textId="77777777" w:rsidR="005E18F5" w:rsidRPr="00466771" w:rsidRDefault="005E18F5" w:rsidP="00092B84">
            <w:pPr>
              <w:rPr>
                <w:rFonts w:ascii="Sassoon Primary" w:hAnsi="Sassoon Primary" w:cs="Arial"/>
                <w:sz w:val="24"/>
                <w:szCs w:val="24"/>
              </w:rPr>
            </w:pPr>
          </w:p>
        </w:tc>
      </w:tr>
      <w:tr w:rsidR="005E18F5" w:rsidRPr="00466771" w14:paraId="706565F6" w14:textId="77777777" w:rsidTr="00754216">
        <w:tc>
          <w:tcPr>
            <w:tcW w:w="1129" w:type="dxa"/>
          </w:tcPr>
          <w:p w14:paraId="71CC4FAA"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Summer Term</w:t>
            </w:r>
          </w:p>
        </w:tc>
        <w:tc>
          <w:tcPr>
            <w:tcW w:w="1560" w:type="dxa"/>
          </w:tcPr>
          <w:p w14:paraId="461921DF" w14:textId="77777777" w:rsidR="005E18F5" w:rsidRPr="00466771" w:rsidRDefault="005E18F5" w:rsidP="00092B84">
            <w:pPr>
              <w:rPr>
                <w:rFonts w:ascii="Sassoon Primary" w:hAnsi="Sassoon Primary" w:cs="Arial"/>
              </w:rPr>
            </w:pPr>
            <w:r w:rsidRPr="00466771">
              <w:rPr>
                <w:rFonts w:ascii="Sassoon Primary" w:hAnsi="Sassoon Primary" w:cs="Arial"/>
              </w:rPr>
              <w:t>Drayton Manor</w:t>
            </w:r>
          </w:p>
          <w:p w14:paraId="4D353E41" w14:textId="77777777" w:rsidR="005E18F5" w:rsidRPr="00466771" w:rsidRDefault="005E18F5" w:rsidP="00092B84">
            <w:pPr>
              <w:rPr>
                <w:rFonts w:ascii="Sassoon Primary" w:hAnsi="Sassoon Primary" w:cs="Arial"/>
              </w:rPr>
            </w:pPr>
            <w:r w:rsidRPr="00466771">
              <w:rPr>
                <w:rFonts w:ascii="Sassoon Primary" w:hAnsi="Sassoon Primary" w:cs="Arial"/>
              </w:rPr>
              <w:t>(Tamworth)</w:t>
            </w:r>
          </w:p>
          <w:p w14:paraId="0EA22014" w14:textId="77777777" w:rsidR="005E18F5" w:rsidRPr="00466771" w:rsidRDefault="005E18F5" w:rsidP="00092B84">
            <w:pPr>
              <w:rPr>
                <w:rFonts w:ascii="Sassoon Primary" w:hAnsi="Sassoon Primary" w:cs="Arial"/>
              </w:rPr>
            </w:pPr>
          </w:p>
        </w:tc>
        <w:tc>
          <w:tcPr>
            <w:tcW w:w="4013" w:type="dxa"/>
          </w:tcPr>
          <w:p w14:paraId="7CB55848" w14:textId="77777777" w:rsidR="005E18F5" w:rsidRPr="00466771" w:rsidRDefault="005E18F5" w:rsidP="00D83571">
            <w:pPr>
              <w:spacing w:after="0"/>
              <w:rPr>
                <w:rFonts w:ascii="Sassoon Primary" w:hAnsi="Sassoon Primary" w:cs="Arial"/>
                <w:sz w:val="24"/>
                <w:szCs w:val="24"/>
              </w:rPr>
            </w:pPr>
            <w:r w:rsidRPr="00466771">
              <w:rPr>
                <w:rFonts w:ascii="Sassoon Primary" w:hAnsi="Sassoon Primary" w:cs="Arial"/>
                <w:sz w:val="21"/>
                <w:szCs w:val="21"/>
              </w:rPr>
              <w:lastRenderedPageBreak/>
              <w:t xml:space="preserve">A reward trip at the end of the year to celebrate all of the achievement of finishing SATs and end of primary education. This is subsidised by the school as a reward for the children’s </w:t>
            </w:r>
            <w:r w:rsidRPr="00466771">
              <w:rPr>
                <w:rFonts w:ascii="Sassoon Primary" w:hAnsi="Sassoon Primary" w:cs="Arial"/>
                <w:sz w:val="21"/>
                <w:szCs w:val="21"/>
              </w:rPr>
              <w:lastRenderedPageBreak/>
              <w:t xml:space="preserve">hard work all year. </w:t>
            </w:r>
          </w:p>
        </w:tc>
        <w:tc>
          <w:tcPr>
            <w:tcW w:w="2926" w:type="dxa"/>
          </w:tcPr>
          <w:p w14:paraId="4C4E78B7"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lastRenderedPageBreak/>
              <w:t xml:space="preserve">£15 total cost for </w:t>
            </w:r>
            <w:r w:rsidR="00CC5872" w:rsidRPr="00466771">
              <w:rPr>
                <w:rFonts w:ascii="Sassoon Primary" w:hAnsi="Sassoon Primary" w:cs="Arial"/>
                <w:sz w:val="24"/>
                <w:szCs w:val="24"/>
              </w:rPr>
              <w:t xml:space="preserve">50% </w:t>
            </w:r>
            <w:r w:rsidRPr="00466771">
              <w:rPr>
                <w:rFonts w:ascii="Sassoon Primary" w:hAnsi="Sassoon Primary" w:cs="Arial"/>
                <w:sz w:val="24"/>
                <w:szCs w:val="24"/>
              </w:rPr>
              <w:t xml:space="preserve">discounted tickets and transport </w:t>
            </w:r>
          </w:p>
          <w:p w14:paraId="040E130F" w14:textId="77777777" w:rsidR="007652F9" w:rsidRPr="00466771" w:rsidRDefault="007652F9" w:rsidP="007652F9">
            <w:pPr>
              <w:spacing w:after="0"/>
              <w:rPr>
                <w:rFonts w:ascii="Sassoon Primary" w:hAnsi="Sassoon Primary" w:cs="Arial"/>
                <w:b/>
                <w:bCs/>
                <w:sz w:val="24"/>
                <w:szCs w:val="24"/>
              </w:rPr>
            </w:pPr>
            <w:r w:rsidRPr="00466771">
              <w:rPr>
                <w:rFonts w:ascii="Sassoon Primary" w:hAnsi="Sassoon Primary" w:cs="Arial"/>
                <w:b/>
                <w:bCs/>
                <w:sz w:val="24"/>
                <w:szCs w:val="24"/>
              </w:rPr>
              <w:t>Cost includes:</w:t>
            </w:r>
          </w:p>
          <w:p w14:paraId="2AFDE744" w14:textId="63B13299" w:rsidR="007652F9" w:rsidRPr="00466771" w:rsidRDefault="007652F9" w:rsidP="007652F9">
            <w:pPr>
              <w:spacing w:after="0"/>
              <w:rPr>
                <w:rFonts w:ascii="Sassoon Primary" w:hAnsi="Sassoon Primary" w:cs="Arial"/>
                <w:sz w:val="24"/>
                <w:szCs w:val="24"/>
              </w:rPr>
            </w:pPr>
            <w:r w:rsidRPr="00466771">
              <w:rPr>
                <w:rFonts w:ascii="Sassoon Primary" w:hAnsi="Sassoon Primary" w:cs="Arial"/>
                <w:sz w:val="24"/>
                <w:szCs w:val="24"/>
              </w:rPr>
              <w:lastRenderedPageBreak/>
              <w:t xml:space="preserve">£8.10 admission </w:t>
            </w:r>
          </w:p>
          <w:p w14:paraId="5408CB20" w14:textId="393D382D" w:rsidR="003474A6" w:rsidRPr="00466771" w:rsidRDefault="007652F9" w:rsidP="00F76136">
            <w:pPr>
              <w:spacing w:after="0"/>
              <w:rPr>
                <w:rFonts w:ascii="Sassoon Primary" w:hAnsi="Sassoon Primary" w:cs="Arial"/>
                <w:sz w:val="24"/>
                <w:szCs w:val="24"/>
              </w:rPr>
            </w:pPr>
            <w:r w:rsidRPr="00466771">
              <w:rPr>
                <w:rFonts w:ascii="Sassoon Primary" w:hAnsi="Sassoon Primary" w:cs="Arial"/>
                <w:sz w:val="24"/>
                <w:szCs w:val="24"/>
              </w:rPr>
              <w:t>£6.90 transport</w:t>
            </w:r>
          </w:p>
        </w:tc>
      </w:tr>
      <w:tr w:rsidR="005E18F5" w:rsidRPr="00466771" w14:paraId="257AE81A" w14:textId="77777777" w:rsidTr="00092B84">
        <w:tc>
          <w:tcPr>
            <w:tcW w:w="6702" w:type="dxa"/>
            <w:gridSpan w:val="3"/>
          </w:tcPr>
          <w:p w14:paraId="7D057850" w14:textId="79B96C20"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lastRenderedPageBreak/>
              <w:t>Approximate total cost of trips for the year</w:t>
            </w:r>
            <w:r w:rsidR="00B62F97" w:rsidRPr="00466771">
              <w:rPr>
                <w:rFonts w:ascii="Sassoon Primary" w:hAnsi="Sassoon Primary" w:cs="Arial"/>
                <w:sz w:val="24"/>
                <w:szCs w:val="24"/>
              </w:rPr>
              <w:t>:</w:t>
            </w:r>
          </w:p>
          <w:p w14:paraId="2C985B3D" w14:textId="77777777" w:rsidR="005E18F5" w:rsidRPr="00466771" w:rsidRDefault="005E18F5" w:rsidP="00092B84">
            <w:pPr>
              <w:rPr>
                <w:rFonts w:ascii="Sassoon Primary" w:hAnsi="Sassoon Primary" w:cs="Arial"/>
                <w:b/>
                <w:bCs/>
                <w:sz w:val="24"/>
                <w:szCs w:val="24"/>
              </w:rPr>
            </w:pPr>
            <w:r w:rsidRPr="00466771">
              <w:rPr>
                <w:rFonts w:ascii="Sassoon Primary" w:hAnsi="Sassoon Primary" w:cs="Arial"/>
                <w:b/>
                <w:bCs/>
                <w:sz w:val="24"/>
                <w:szCs w:val="24"/>
              </w:rPr>
              <w:t>£2</w:t>
            </w:r>
            <w:r w:rsidR="00B62F97" w:rsidRPr="00466771">
              <w:rPr>
                <w:rFonts w:ascii="Sassoon Primary" w:hAnsi="Sassoon Primary" w:cs="Arial"/>
                <w:b/>
                <w:bCs/>
                <w:sz w:val="24"/>
                <w:szCs w:val="24"/>
              </w:rPr>
              <w:t xml:space="preserve">46 </w:t>
            </w:r>
            <w:r w:rsidR="00753502" w:rsidRPr="00466771">
              <w:rPr>
                <w:rFonts w:ascii="Sassoon Primary" w:hAnsi="Sassoon Primary" w:cs="Arial"/>
                <w:b/>
                <w:bCs/>
                <w:sz w:val="24"/>
                <w:szCs w:val="24"/>
              </w:rPr>
              <w:t>for those children going to the Doly Moch residential</w:t>
            </w:r>
            <w:r w:rsidRPr="00466771">
              <w:rPr>
                <w:rFonts w:ascii="Sassoon Primary" w:hAnsi="Sassoon Primary" w:cs="Arial"/>
                <w:b/>
                <w:bCs/>
                <w:sz w:val="24"/>
                <w:szCs w:val="24"/>
              </w:rPr>
              <w:t xml:space="preserve"> (or £1</w:t>
            </w:r>
            <w:r w:rsidR="00174265" w:rsidRPr="00466771">
              <w:rPr>
                <w:rFonts w:ascii="Sassoon Primary" w:hAnsi="Sassoon Primary" w:cs="Arial"/>
                <w:b/>
                <w:bCs/>
                <w:sz w:val="24"/>
                <w:szCs w:val="24"/>
              </w:rPr>
              <w:t xml:space="preserve">43 </w:t>
            </w:r>
            <w:r w:rsidRPr="00466771">
              <w:rPr>
                <w:rFonts w:ascii="Sassoon Primary" w:hAnsi="Sassoon Primary" w:cs="Arial"/>
                <w:b/>
                <w:bCs/>
                <w:sz w:val="24"/>
                <w:szCs w:val="24"/>
              </w:rPr>
              <w:t>for children in receipt of pupil premium)</w:t>
            </w:r>
          </w:p>
          <w:p w14:paraId="55E58F1F" w14:textId="62E1C0CC" w:rsidR="00174265" w:rsidRPr="00466771" w:rsidRDefault="00174265" w:rsidP="00092B84">
            <w:pPr>
              <w:rPr>
                <w:rFonts w:ascii="Sassoon Primary" w:hAnsi="Sassoon Primary" w:cs="Arial"/>
                <w:sz w:val="24"/>
                <w:szCs w:val="24"/>
              </w:rPr>
            </w:pPr>
            <w:r w:rsidRPr="00466771">
              <w:rPr>
                <w:rFonts w:ascii="Sassoon Primary" w:hAnsi="Sassoon Primary" w:cs="Arial"/>
                <w:b/>
                <w:bCs/>
                <w:sz w:val="24"/>
                <w:szCs w:val="24"/>
              </w:rPr>
              <w:t xml:space="preserve">£55 for </w:t>
            </w:r>
            <w:r w:rsidR="00362550" w:rsidRPr="00466771">
              <w:rPr>
                <w:rFonts w:ascii="Sassoon Primary" w:hAnsi="Sassoon Primary" w:cs="Arial"/>
                <w:b/>
                <w:bCs/>
                <w:sz w:val="24"/>
                <w:szCs w:val="24"/>
              </w:rPr>
              <w:t>those children not going to the Doly Moch re</w:t>
            </w:r>
            <w:r w:rsidR="001F1A87" w:rsidRPr="00466771">
              <w:rPr>
                <w:rFonts w:ascii="Sassoon Primary" w:hAnsi="Sassoon Primary" w:cs="Arial"/>
                <w:b/>
                <w:bCs/>
                <w:sz w:val="24"/>
                <w:szCs w:val="24"/>
              </w:rPr>
              <w:t>s</w:t>
            </w:r>
            <w:r w:rsidR="00362550" w:rsidRPr="00466771">
              <w:rPr>
                <w:rFonts w:ascii="Sassoon Primary" w:hAnsi="Sassoon Primary" w:cs="Arial"/>
                <w:b/>
                <w:bCs/>
                <w:sz w:val="24"/>
                <w:szCs w:val="24"/>
              </w:rPr>
              <w:t>idential</w:t>
            </w:r>
          </w:p>
        </w:tc>
        <w:tc>
          <w:tcPr>
            <w:tcW w:w="2926" w:type="dxa"/>
          </w:tcPr>
          <w:p w14:paraId="62B06E0E" w14:textId="77777777" w:rsidR="005E18F5" w:rsidRPr="00466771" w:rsidRDefault="005E18F5" w:rsidP="00092B84">
            <w:pPr>
              <w:rPr>
                <w:rFonts w:ascii="Sassoon Primary" w:hAnsi="Sassoon Primary" w:cs="Arial"/>
                <w:sz w:val="24"/>
                <w:szCs w:val="24"/>
              </w:rPr>
            </w:pPr>
            <w:r w:rsidRPr="00466771">
              <w:rPr>
                <w:rFonts w:ascii="Sassoon Primary" w:hAnsi="Sassoon Primary" w:cs="Arial"/>
                <w:sz w:val="24"/>
                <w:szCs w:val="24"/>
              </w:rPr>
              <w:t xml:space="preserve">Please note these prices are subject to change. </w:t>
            </w:r>
          </w:p>
        </w:tc>
      </w:tr>
    </w:tbl>
    <w:p w14:paraId="7726FF30" w14:textId="77777777" w:rsidR="005E18F5" w:rsidRPr="00466771" w:rsidRDefault="005E18F5" w:rsidP="005E18F5">
      <w:pPr>
        <w:rPr>
          <w:rFonts w:ascii="Sassoon Primary" w:hAnsi="Sassoon Primary" w:cs="Arial"/>
          <w:sz w:val="24"/>
          <w:szCs w:val="24"/>
        </w:rPr>
      </w:pPr>
      <w:r w:rsidRPr="00466771">
        <w:rPr>
          <w:rFonts w:ascii="Sassoon Primary" w:hAnsi="Sassoon Primary" w:cs="Arial"/>
          <w:sz w:val="24"/>
          <w:szCs w:val="24"/>
        </w:rPr>
        <w:t xml:space="preserve">As you can see from the information above we try to balance the costs across the year, by having one more expensive trip, one local visit and one visitor into school.  </w:t>
      </w:r>
    </w:p>
    <w:p w14:paraId="2E18DB29" w14:textId="77777777" w:rsidR="005E18F5" w:rsidRPr="00466771" w:rsidRDefault="005E18F5" w:rsidP="005E18F5">
      <w:pPr>
        <w:rPr>
          <w:rFonts w:ascii="Sassoon Primary" w:hAnsi="Sassoon Primary" w:cs="Arial"/>
          <w:sz w:val="24"/>
          <w:szCs w:val="24"/>
        </w:rPr>
      </w:pPr>
      <w:r w:rsidRPr="00466771">
        <w:rPr>
          <w:rFonts w:ascii="Sassoon Primary" w:hAnsi="Sassoon Primary" w:cs="Arial"/>
          <w:b/>
          <w:sz w:val="24"/>
          <w:szCs w:val="24"/>
        </w:rPr>
        <w:t xml:space="preserve">We are offering the opportunity to support parents with payments spread across the year. </w:t>
      </w:r>
      <w:r w:rsidRPr="00466771">
        <w:rPr>
          <w:rFonts w:ascii="Sassoon Primary" w:hAnsi="Sassoon Primary" w:cs="Arial"/>
          <w:sz w:val="24"/>
          <w:szCs w:val="24"/>
        </w:rPr>
        <w:t>The trips for the year will be added as soon as we have confirmed dates on My Child At School (MCAS).  This will enable parents to make partial payments towards the trips throughout the year.  Please see additional payment information over leaf.</w:t>
      </w:r>
    </w:p>
    <w:p w14:paraId="0A9C7E01" w14:textId="77777777" w:rsidR="005E18F5" w:rsidRPr="00466771" w:rsidRDefault="005E18F5" w:rsidP="005E18F5">
      <w:pPr>
        <w:rPr>
          <w:rFonts w:ascii="Sassoon Primary" w:hAnsi="Sassoon Primary" w:cs="Arial"/>
          <w:sz w:val="24"/>
          <w:szCs w:val="24"/>
        </w:rPr>
      </w:pPr>
      <w:r w:rsidRPr="00466771">
        <w:rPr>
          <w:rFonts w:ascii="Sassoon Primary" w:hAnsi="Sassoon Primary" w:cs="Arial"/>
          <w:sz w:val="24"/>
          <w:szCs w:val="24"/>
        </w:rPr>
        <w:t>We thank you in anticipation for your support with our trips throughout the year.</w:t>
      </w:r>
    </w:p>
    <w:p w14:paraId="309A9221" w14:textId="77777777" w:rsidR="005E18F5" w:rsidRPr="00466771" w:rsidRDefault="005E18F5" w:rsidP="005E18F5">
      <w:pPr>
        <w:rPr>
          <w:rFonts w:ascii="Sassoon Primary" w:hAnsi="Sassoon Primary" w:cs="Arial"/>
          <w:sz w:val="24"/>
          <w:szCs w:val="24"/>
        </w:rPr>
      </w:pPr>
      <w:r w:rsidRPr="00466771">
        <w:rPr>
          <w:rFonts w:ascii="Sassoon Primary" w:hAnsi="Sassoon Primary" w:cs="Arial"/>
          <w:sz w:val="24"/>
          <w:szCs w:val="24"/>
        </w:rPr>
        <w:t>Yours sincerely,</w:t>
      </w:r>
    </w:p>
    <w:p w14:paraId="34E4C472" w14:textId="77777777" w:rsidR="005E18F5" w:rsidRPr="00466771" w:rsidRDefault="005E18F5" w:rsidP="005E18F5">
      <w:pPr>
        <w:rPr>
          <w:rFonts w:ascii="Sassoon Primary" w:hAnsi="Sassoon Primary" w:cs="Arial"/>
          <w:sz w:val="24"/>
          <w:szCs w:val="24"/>
        </w:rPr>
      </w:pPr>
      <w:r w:rsidRPr="00466771">
        <w:rPr>
          <w:rFonts w:ascii="Sassoon Primary" w:hAnsi="Sassoon Primary" w:cs="Arial"/>
          <w:sz w:val="24"/>
          <w:szCs w:val="24"/>
        </w:rPr>
        <w:t xml:space="preserve">Jacqueline McGibney </w:t>
      </w:r>
    </w:p>
    <w:p w14:paraId="475115B1" w14:textId="77777777" w:rsidR="005E18F5" w:rsidRPr="00466771" w:rsidRDefault="005E18F5" w:rsidP="005E18F5">
      <w:pPr>
        <w:rPr>
          <w:rFonts w:ascii="Sassoon Primary" w:hAnsi="Sassoon Primary" w:cs="Arial"/>
          <w:sz w:val="24"/>
          <w:szCs w:val="24"/>
        </w:rPr>
      </w:pPr>
      <w:r w:rsidRPr="00466771">
        <w:rPr>
          <w:rFonts w:ascii="Sassoon Primary" w:hAnsi="Sassoon Primary" w:cs="Arial"/>
          <w:sz w:val="24"/>
          <w:szCs w:val="24"/>
        </w:rPr>
        <w:t>Head Teacher</w:t>
      </w:r>
    </w:p>
    <w:p w14:paraId="0CB9FDB2" w14:textId="77777777" w:rsidR="005E18F5" w:rsidRPr="00466771" w:rsidRDefault="005E18F5" w:rsidP="005E18F5">
      <w:pPr>
        <w:widowControl/>
        <w:spacing w:after="0" w:line="240" w:lineRule="auto"/>
        <w:textAlignment w:val="baseline"/>
        <w:rPr>
          <w:rFonts w:ascii="Sassoon Primary" w:eastAsia="Times New Roman" w:hAnsi="Sassoon Primary" w:cs="Arial"/>
          <w:sz w:val="24"/>
          <w:szCs w:val="24"/>
          <w:lang w:eastAsia="en-GB"/>
        </w:rPr>
      </w:pPr>
      <w:r w:rsidRPr="00466771">
        <w:rPr>
          <w:rFonts w:ascii="Sassoon Primary" w:eastAsia="Times New Roman" w:hAnsi="Sassoon Primary" w:cs="Arial"/>
          <w:b/>
          <w:bCs/>
          <w:sz w:val="24"/>
          <w:szCs w:val="24"/>
          <w:u w:val="single"/>
          <w:lang w:eastAsia="en-GB"/>
        </w:rPr>
        <w:t>Payment Information</w:t>
      </w:r>
      <w:r w:rsidRPr="00466771">
        <w:rPr>
          <w:rFonts w:ascii="Calibri" w:eastAsia="Times New Roman" w:hAnsi="Calibri" w:cs="Calibri"/>
          <w:sz w:val="24"/>
          <w:szCs w:val="24"/>
          <w:lang w:eastAsia="en-GB"/>
        </w:rPr>
        <w:t> </w:t>
      </w:r>
    </w:p>
    <w:p w14:paraId="564659B3" w14:textId="77777777" w:rsidR="005E18F5" w:rsidRPr="00466771" w:rsidRDefault="005E18F5" w:rsidP="005E18F5">
      <w:pPr>
        <w:widowControl/>
        <w:spacing w:after="0" w:line="240" w:lineRule="auto"/>
        <w:textAlignment w:val="baseline"/>
        <w:rPr>
          <w:rFonts w:ascii="Sassoon Primary" w:eastAsia="Times New Roman" w:hAnsi="Sassoon Primary" w:cs="Arial"/>
          <w:sz w:val="24"/>
          <w:szCs w:val="24"/>
          <w:lang w:eastAsia="en-GB"/>
        </w:rPr>
      </w:pPr>
      <w:r w:rsidRPr="00466771">
        <w:rPr>
          <w:rFonts w:ascii="Sassoon Primary" w:eastAsia="Times New Roman" w:hAnsi="Sassoon Primary" w:cs="Arial"/>
          <w:sz w:val="24"/>
          <w:szCs w:val="24"/>
          <w:lang w:eastAsia="en-GB"/>
        </w:rPr>
        <w:t>All the trips will be live until the trip takes place.  This will allow you to make instalments on My Child At School up until the trip date.</w:t>
      </w:r>
    </w:p>
    <w:p w14:paraId="63EBFF2B" w14:textId="77777777" w:rsidR="005E18F5" w:rsidRPr="00466771" w:rsidRDefault="005E18F5" w:rsidP="005E18F5">
      <w:pPr>
        <w:widowControl/>
        <w:spacing w:after="0" w:line="240" w:lineRule="auto"/>
        <w:textAlignment w:val="baseline"/>
        <w:rPr>
          <w:rFonts w:ascii="Sassoon Primary" w:eastAsia="Times New Roman" w:hAnsi="Sassoon Primary" w:cs="Segoe UI"/>
          <w:sz w:val="18"/>
          <w:szCs w:val="18"/>
          <w:lang w:eastAsia="en-GB"/>
        </w:rPr>
      </w:pPr>
    </w:p>
    <w:p w14:paraId="6FA8F7F9" w14:textId="77777777" w:rsidR="005E18F5" w:rsidRPr="00466771" w:rsidRDefault="005E18F5" w:rsidP="005E18F5">
      <w:pPr>
        <w:widowControl/>
        <w:spacing w:after="0" w:line="240" w:lineRule="auto"/>
        <w:textAlignment w:val="baseline"/>
        <w:rPr>
          <w:rFonts w:ascii="Sassoon Primary" w:eastAsia="Times New Roman" w:hAnsi="Sassoon Primary" w:cs="Segoe UI"/>
          <w:sz w:val="18"/>
          <w:szCs w:val="18"/>
          <w:lang w:eastAsia="en-GB"/>
        </w:rPr>
      </w:pPr>
      <w:r w:rsidRPr="00466771">
        <w:rPr>
          <w:rFonts w:ascii="Sassoon Primary" w:eastAsia="Times New Roman" w:hAnsi="Sassoon Primary" w:cs="Arial"/>
          <w:color w:val="000000"/>
          <w:sz w:val="24"/>
          <w:szCs w:val="24"/>
          <w:lang w:eastAsia="en-GB"/>
        </w:rPr>
        <w:t>Parents/Carers should pay for the trips through the My Child At School App (MCAS).</w:t>
      </w:r>
      <w:r w:rsidRPr="00466771">
        <w:rPr>
          <w:rFonts w:ascii="Calibri" w:eastAsia="Times New Roman" w:hAnsi="Calibri" w:cs="Calibri"/>
          <w:color w:val="000000"/>
          <w:sz w:val="24"/>
          <w:szCs w:val="24"/>
          <w:lang w:eastAsia="en-GB"/>
        </w:rPr>
        <w:t>  </w:t>
      </w:r>
    </w:p>
    <w:p w14:paraId="403E061D" w14:textId="77777777" w:rsidR="005E18F5" w:rsidRPr="00466771" w:rsidRDefault="005E18F5" w:rsidP="005E18F5">
      <w:pPr>
        <w:widowControl/>
        <w:spacing w:after="0" w:line="240" w:lineRule="auto"/>
        <w:textAlignment w:val="baseline"/>
        <w:rPr>
          <w:rFonts w:ascii="Sassoon Primary" w:eastAsia="Times New Roman" w:hAnsi="Sassoon Primary" w:cs="Arial"/>
          <w:sz w:val="24"/>
          <w:szCs w:val="24"/>
          <w:lang w:eastAsia="en-GB"/>
        </w:rPr>
      </w:pPr>
      <w:hyperlink r:id="rId10" w:tgtFrame="_blank" w:history="1">
        <w:r w:rsidRPr="00466771">
          <w:rPr>
            <w:rFonts w:ascii="Sassoon Primary" w:eastAsia="Times New Roman" w:hAnsi="Sassoon Primary" w:cs="Arial"/>
            <w:color w:val="0563C1"/>
            <w:sz w:val="24"/>
            <w:szCs w:val="24"/>
            <w:u w:val="single"/>
            <w:lang w:eastAsia="en-GB"/>
          </w:rPr>
          <w:t>MyChildAtSchool - Login</w:t>
        </w:r>
      </w:hyperlink>
      <w:r w:rsidRPr="00466771">
        <w:rPr>
          <w:rFonts w:ascii="Calibri" w:eastAsia="Times New Roman" w:hAnsi="Calibri" w:cs="Calibri"/>
          <w:sz w:val="24"/>
          <w:szCs w:val="24"/>
          <w:lang w:eastAsia="en-GB"/>
        </w:rPr>
        <w:t> </w:t>
      </w:r>
      <w:r w:rsidRPr="00466771">
        <w:rPr>
          <w:rFonts w:ascii="Sassoon Primary" w:eastAsia="Times New Roman" w:hAnsi="Sassoon Primary" w:cs="Arial"/>
          <w:sz w:val="24"/>
          <w:szCs w:val="24"/>
          <w:lang w:eastAsia="en-GB"/>
        </w:rPr>
        <w:t xml:space="preserve"> If you need any help in downloading the app please contact the office.</w:t>
      </w:r>
      <w:r w:rsidRPr="00466771">
        <w:rPr>
          <w:rFonts w:ascii="Calibri" w:eastAsia="Times New Roman" w:hAnsi="Calibri" w:cs="Calibri"/>
          <w:sz w:val="24"/>
          <w:szCs w:val="24"/>
          <w:lang w:eastAsia="en-GB"/>
        </w:rPr>
        <w:t> </w:t>
      </w:r>
      <w:r w:rsidRPr="00466771">
        <w:rPr>
          <w:rFonts w:ascii="Sassoon Primary" w:eastAsia="Times New Roman" w:hAnsi="Sassoon Primary" w:cs="Arial"/>
          <w:sz w:val="24"/>
          <w:szCs w:val="24"/>
          <w:lang w:eastAsia="en-GB"/>
        </w:rPr>
        <w:t xml:space="preserve"> The app is very easily accessible and we can support you to download this if needed.</w:t>
      </w:r>
      <w:r w:rsidRPr="00466771">
        <w:rPr>
          <w:rFonts w:ascii="Calibri" w:eastAsia="Times New Roman" w:hAnsi="Calibri" w:cs="Calibri"/>
          <w:sz w:val="24"/>
          <w:szCs w:val="24"/>
          <w:lang w:eastAsia="en-GB"/>
        </w:rPr>
        <w:t> </w:t>
      </w:r>
    </w:p>
    <w:p w14:paraId="267D6DB7" w14:textId="77777777" w:rsidR="005E18F5" w:rsidRPr="00466771" w:rsidRDefault="005E18F5" w:rsidP="005E18F5">
      <w:pPr>
        <w:widowControl/>
        <w:spacing w:after="0" w:line="240" w:lineRule="auto"/>
        <w:textAlignment w:val="baseline"/>
        <w:rPr>
          <w:rFonts w:ascii="Sassoon Primary" w:eastAsia="Times New Roman" w:hAnsi="Sassoon Primary" w:cs="Segoe UI"/>
          <w:sz w:val="18"/>
          <w:szCs w:val="18"/>
          <w:lang w:eastAsia="en-GB"/>
        </w:rPr>
      </w:pPr>
    </w:p>
    <w:p w14:paraId="34E6BD87" w14:textId="77777777" w:rsidR="005E18F5" w:rsidRPr="00466771" w:rsidRDefault="005E18F5" w:rsidP="005E18F5">
      <w:pPr>
        <w:widowControl/>
        <w:spacing w:after="0" w:line="240" w:lineRule="auto"/>
        <w:textAlignment w:val="baseline"/>
        <w:rPr>
          <w:rFonts w:ascii="Sassoon Primary" w:eastAsia="Times New Roman" w:hAnsi="Sassoon Primary" w:cs="Arial"/>
          <w:color w:val="000000"/>
          <w:sz w:val="24"/>
          <w:szCs w:val="24"/>
          <w:lang w:eastAsia="en-GB"/>
        </w:rPr>
      </w:pPr>
      <w:r w:rsidRPr="00466771">
        <w:rPr>
          <w:rFonts w:ascii="Sassoon Primary" w:eastAsia="Times New Roman" w:hAnsi="Sassoon Primary" w:cs="Arial"/>
          <w:color w:val="000000"/>
          <w:sz w:val="24"/>
          <w:szCs w:val="24"/>
          <w:lang w:eastAsia="en-GB"/>
        </w:rPr>
        <w:t>You will be able to make payments at a frequency to suit you until the balance is cleared</w:t>
      </w:r>
      <w:r w:rsidRPr="00466771">
        <w:rPr>
          <w:rFonts w:ascii="Sassoon Primary" w:eastAsia="Times New Roman" w:hAnsi="Sassoon Primary" w:cs="Arial"/>
          <w:b/>
          <w:bCs/>
          <w:color w:val="000000"/>
          <w:sz w:val="24"/>
          <w:szCs w:val="24"/>
          <w:lang w:eastAsia="en-GB"/>
        </w:rPr>
        <w:t>.</w:t>
      </w:r>
      <w:r w:rsidRPr="00466771">
        <w:rPr>
          <w:rFonts w:ascii="Calibri" w:eastAsia="Times New Roman" w:hAnsi="Calibri" w:cs="Calibri"/>
          <w:b/>
          <w:bCs/>
          <w:color w:val="000000"/>
          <w:sz w:val="24"/>
          <w:szCs w:val="24"/>
          <w:lang w:eastAsia="en-GB"/>
        </w:rPr>
        <w:t> </w:t>
      </w:r>
      <w:r w:rsidRPr="00466771">
        <w:rPr>
          <w:rFonts w:ascii="Sassoon Primary" w:eastAsia="Times New Roman" w:hAnsi="Sassoon Primary" w:cs="Arial"/>
          <w:b/>
          <w:bCs/>
          <w:color w:val="000000"/>
          <w:sz w:val="24"/>
          <w:szCs w:val="24"/>
          <w:lang w:eastAsia="en-GB"/>
        </w:rPr>
        <w:t xml:space="preserve"> Please note cash payments should only be made if you are unable access the app.</w:t>
      </w:r>
      <w:r w:rsidRPr="00466771">
        <w:rPr>
          <w:rFonts w:ascii="Calibri" w:eastAsia="Times New Roman" w:hAnsi="Calibri" w:cs="Calibri"/>
          <w:color w:val="000000"/>
          <w:sz w:val="24"/>
          <w:szCs w:val="24"/>
          <w:lang w:eastAsia="en-GB"/>
        </w:rPr>
        <w:t> </w:t>
      </w:r>
    </w:p>
    <w:p w14:paraId="1301B8CA" w14:textId="77777777" w:rsidR="005E18F5" w:rsidRPr="00466771" w:rsidRDefault="005E18F5" w:rsidP="005E18F5">
      <w:pPr>
        <w:widowControl/>
        <w:spacing w:after="0" w:line="240" w:lineRule="auto"/>
        <w:textAlignment w:val="baseline"/>
        <w:rPr>
          <w:rFonts w:ascii="Sassoon Primary" w:eastAsia="Times New Roman" w:hAnsi="Sassoon Primary" w:cs="Segoe UI"/>
          <w:sz w:val="18"/>
          <w:szCs w:val="18"/>
          <w:lang w:eastAsia="en-GB"/>
        </w:rPr>
      </w:pPr>
    </w:p>
    <w:p w14:paraId="441AE191" w14:textId="77777777" w:rsidR="005E18F5" w:rsidRPr="00466771" w:rsidRDefault="005E18F5" w:rsidP="005E18F5">
      <w:pPr>
        <w:widowControl/>
        <w:spacing w:after="0" w:line="240" w:lineRule="auto"/>
        <w:textAlignment w:val="baseline"/>
        <w:rPr>
          <w:rFonts w:ascii="Sassoon Primary" w:eastAsia="Times New Roman" w:hAnsi="Sassoon Primary" w:cs="Segoe UI"/>
          <w:sz w:val="18"/>
          <w:szCs w:val="18"/>
          <w:lang w:eastAsia="en-GB"/>
        </w:rPr>
      </w:pPr>
      <w:r w:rsidRPr="00466771">
        <w:rPr>
          <w:rFonts w:ascii="Sassoon Primary" w:eastAsia="Times New Roman" w:hAnsi="Sassoon Primary" w:cs="Arial"/>
          <w:b/>
          <w:bCs/>
          <w:color w:val="000000"/>
          <w:sz w:val="24"/>
          <w:szCs w:val="24"/>
          <w:lang w:eastAsia="en-GB"/>
        </w:rPr>
        <w:t>If your child is entitled to free school meals, please contact the school as we may be able to provide some financial support towards the cost of a trip.</w:t>
      </w:r>
      <w:r w:rsidRPr="00466771">
        <w:rPr>
          <w:rFonts w:ascii="Calibri" w:eastAsia="Times New Roman" w:hAnsi="Calibri" w:cs="Calibri"/>
          <w:color w:val="000000"/>
          <w:sz w:val="24"/>
          <w:szCs w:val="24"/>
          <w:lang w:eastAsia="en-GB"/>
        </w:rPr>
        <w:t> </w:t>
      </w:r>
    </w:p>
    <w:p w14:paraId="564C5CC1" w14:textId="77777777" w:rsidR="005E18F5" w:rsidRPr="00466771" w:rsidRDefault="005E18F5" w:rsidP="005E18F5">
      <w:pPr>
        <w:rPr>
          <w:rFonts w:ascii="Sassoon Primary" w:hAnsi="Sassoon Primary"/>
        </w:rPr>
      </w:pPr>
    </w:p>
    <w:p w14:paraId="4A8F333A" w14:textId="77777777" w:rsidR="005E18F5" w:rsidRPr="001268D0" w:rsidRDefault="005E18F5" w:rsidP="005E18F5">
      <w:pPr>
        <w:rPr>
          <w:rFonts w:ascii="Comic Sans MS" w:hAnsi="Comic Sans MS"/>
        </w:rPr>
      </w:pPr>
    </w:p>
    <w:p w14:paraId="31773677" w14:textId="58900288" w:rsidR="00253760" w:rsidRPr="00253760" w:rsidRDefault="00253760" w:rsidP="00F96E82">
      <w:pPr>
        <w:jc w:val="both"/>
        <w:rPr>
          <w:rFonts w:ascii="Sassoon Primary" w:hAnsi="Sassoon Primary"/>
        </w:rPr>
      </w:pPr>
    </w:p>
    <w:sectPr w:rsidR="00253760" w:rsidRPr="00253760" w:rsidSect="008132CE">
      <w:headerReference w:type="first" r:id="rId11"/>
      <w:footerReference w:type="first" r:id="rId12"/>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7EC8" w14:textId="77777777" w:rsidR="001B1AC9" w:rsidRDefault="001B1AC9" w:rsidP="00A870FB">
      <w:pPr>
        <w:spacing w:after="0" w:line="240" w:lineRule="auto"/>
      </w:pPr>
      <w:r>
        <w:separator/>
      </w:r>
    </w:p>
  </w:endnote>
  <w:endnote w:type="continuationSeparator" w:id="0">
    <w:p w14:paraId="11D268F2" w14:textId="77777777" w:rsidR="001B1AC9" w:rsidRDefault="001B1AC9"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397F7" w14:textId="77777777" w:rsidR="001B1AC9" w:rsidRDefault="001B1AC9" w:rsidP="00A870FB">
      <w:pPr>
        <w:spacing w:after="0" w:line="240" w:lineRule="auto"/>
      </w:pPr>
      <w:r>
        <w:separator/>
      </w:r>
    </w:p>
  </w:footnote>
  <w:footnote w:type="continuationSeparator" w:id="0">
    <w:p w14:paraId="68137B31" w14:textId="77777777" w:rsidR="001B1AC9" w:rsidRDefault="001B1AC9"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83C7A"/>
    <w:rsid w:val="000A3569"/>
    <w:rsid w:val="000C1215"/>
    <w:rsid w:val="000C1B2B"/>
    <w:rsid w:val="000E14F7"/>
    <w:rsid w:val="00174265"/>
    <w:rsid w:val="001B1AC9"/>
    <w:rsid w:val="001E2529"/>
    <w:rsid w:val="001F1A87"/>
    <w:rsid w:val="00205220"/>
    <w:rsid w:val="00247F6A"/>
    <w:rsid w:val="00253760"/>
    <w:rsid w:val="00270304"/>
    <w:rsid w:val="002B68E1"/>
    <w:rsid w:val="002E79B0"/>
    <w:rsid w:val="00314079"/>
    <w:rsid w:val="003474A6"/>
    <w:rsid w:val="003556A4"/>
    <w:rsid w:val="00362550"/>
    <w:rsid w:val="003748DD"/>
    <w:rsid w:val="003B4E4D"/>
    <w:rsid w:val="003C58D1"/>
    <w:rsid w:val="003F020B"/>
    <w:rsid w:val="00405D77"/>
    <w:rsid w:val="004060B1"/>
    <w:rsid w:val="0041330E"/>
    <w:rsid w:val="0042351F"/>
    <w:rsid w:val="004345D4"/>
    <w:rsid w:val="00436306"/>
    <w:rsid w:val="00446294"/>
    <w:rsid w:val="0046397C"/>
    <w:rsid w:val="00466771"/>
    <w:rsid w:val="00493C69"/>
    <w:rsid w:val="004A08CA"/>
    <w:rsid w:val="004A6156"/>
    <w:rsid w:val="004D64ED"/>
    <w:rsid w:val="00527FF2"/>
    <w:rsid w:val="00532A80"/>
    <w:rsid w:val="005653ED"/>
    <w:rsid w:val="00570B96"/>
    <w:rsid w:val="005E18F5"/>
    <w:rsid w:val="00675D3E"/>
    <w:rsid w:val="006A6909"/>
    <w:rsid w:val="007439A4"/>
    <w:rsid w:val="00753502"/>
    <w:rsid w:val="00754216"/>
    <w:rsid w:val="007652F9"/>
    <w:rsid w:val="0076541D"/>
    <w:rsid w:val="007707C1"/>
    <w:rsid w:val="00780075"/>
    <w:rsid w:val="00782F7D"/>
    <w:rsid w:val="007D798B"/>
    <w:rsid w:val="007F7868"/>
    <w:rsid w:val="008132CE"/>
    <w:rsid w:val="008276F4"/>
    <w:rsid w:val="00833804"/>
    <w:rsid w:val="00881272"/>
    <w:rsid w:val="008960D7"/>
    <w:rsid w:val="008A20FF"/>
    <w:rsid w:val="008D6A22"/>
    <w:rsid w:val="008F0511"/>
    <w:rsid w:val="00902C74"/>
    <w:rsid w:val="00903862"/>
    <w:rsid w:val="0091025F"/>
    <w:rsid w:val="00925538"/>
    <w:rsid w:val="009D1269"/>
    <w:rsid w:val="00A17468"/>
    <w:rsid w:val="00A64837"/>
    <w:rsid w:val="00A754AD"/>
    <w:rsid w:val="00A870FB"/>
    <w:rsid w:val="00A94009"/>
    <w:rsid w:val="00AA0B32"/>
    <w:rsid w:val="00AC7F7D"/>
    <w:rsid w:val="00AF6734"/>
    <w:rsid w:val="00B00044"/>
    <w:rsid w:val="00B304D4"/>
    <w:rsid w:val="00B62F97"/>
    <w:rsid w:val="00B821D1"/>
    <w:rsid w:val="00BA487C"/>
    <w:rsid w:val="00BF39B3"/>
    <w:rsid w:val="00C006C9"/>
    <w:rsid w:val="00C06AB1"/>
    <w:rsid w:val="00C56B6B"/>
    <w:rsid w:val="00C643EE"/>
    <w:rsid w:val="00C8538E"/>
    <w:rsid w:val="00CC5872"/>
    <w:rsid w:val="00CD59C0"/>
    <w:rsid w:val="00D01565"/>
    <w:rsid w:val="00D50F2E"/>
    <w:rsid w:val="00D524B5"/>
    <w:rsid w:val="00D83571"/>
    <w:rsid w:val="00D92E5D"/>
    <w:rsid w:val="00D935DD"/>
    <w:rsid w:val="00DD5765"/>
    <w:rsid w:val="00E11AE9"/>
    <w:rsid w:val="00E138D4"/>
    <w:rsid w:val="00E14ABF"/>
    <w:rsid w:val="00E365D1"/>
    <w:rsid w:val="00E46525"/>
    <w:rsid w:val="00E5371D"/>
    <w:rsid w:val="00EB4E38"/>
    <w:rsid w:val="00EB69E5"/>
    <w:rsid w:val="00ED715C"/>
    <w:rsid w:val="00EE5D7C"/>
    <w:rsid w:val="00F25B19"/>
    <w:rsid w:val="00F72CDC"/>
    <w:rsid w:val="00F76136"/>
    <w:rsid w:val="00F96E82"/>
    <w:rsid w:val="00FC088B"/>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table" w:styleId="TableGrid">
    <w:name w:val="Table Grid"/>
    <w:basedOn w:val="TableNormal"/>
    <w:uiPriority w:val="39"/>
    <w:rsid w:val="005E1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9">
    <w:name w:val="s9"/>
    <w:basedOn w:val="DefaultParagraphFont"/>
    <w:rsid w:val="005E18F5"/>
  </w:style>
  <w:style w:type="character" w:customStyle="1" w:styleId="s14">
    <w:name w:val="s14"/>
    <w:basedOn w:val="DefaultParagraphFont"/>
    <w:rsid w:val="005E18F5"/>
  </w:style>
  <w:style w:type="character" w:customStyle="1" w:styleId="normaltextrun">
    <w:name w:val="normaltextrun"/>
    <w:basedOn w:val="DefaultParagraphFont"/>
    <w:rsid w:val="005E1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ychildatschool.com/MCAS/MCSParentLog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fc5d4db-6833-42b1-8d1c-86d138aea8c8" xsi:nil="true"/>
    <lcf76f155ced4ddcb4097134ff3c332f xmlns="3f88fc4b-665a-44ba-aafa-4c803a1810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FF8752-F7D3-4564-87BE-C39FA8BC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661BF3-5DA4-4202-9BB6-74D48ED440EC}">
  <ds:schemaRefs>
    <ds:schemaRef ds:uri="http://schemas.microsoft.com/office/2006/metadata/properties"/>
    <ds:schemaRef ds:uri="http://schemas.microsoft.com/office/infopath/2007/PartnerControls"/>
    <ds:schemaRef ds:uri="3fc5d4db-6833-42b1-8d1c-86d138aea8c8"/>
    <ds:schemaRef ds:uri="3f88fc4b-665a-44ba-aafa-4c803a1810c3"/>
  </ds:schemaRefs>
</ds:datastoreItem>
</file>

<file path=customXml/itemProps3.xml><?xml version="1.0" encoding="utf-8"?>
<ds:datastoreItem xmlns:ds="http://schemas.openxmlformats.org/officeDocument/2006/customXml" ds:itemID="{355C3112-A09D-45A5-9711-2D8CE21EF6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Whitmore letterhead</Template>
  <TotalTime>0</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3</cp:revision>
  <cp:lastPrinted>2026-10-06T08:12:00Z</cp:lastPrinted>
  <dcterms:created xsi:type="dcterms:W3CDTF">2026-10-06T08:12:00Z</dcterms:created>
  <dcterms:modified xsi:type="dcterms:W3CDTF">2026-10-06T08:44:00Z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